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A655" w14:textId="79A5879E" w:rsidR="003F05B2" w:rsidRPr="003F05B2" w:rsidRDefault="003F05B2" w:rsidP="003F05B2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8E2BF75" w14:textId="729AF428" w:rsidR="00BA7A7A" w:rsidRPr="00697F47" w:rsidRDefault="007B389D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40D4C">
        <w:rPr>
          <w:rFonts w:ascii="Times New Roman" w:hAnsi="Times New Roman" w:cs="Times New Roman"/>
          <w:sz w:val="36"/>
          <w:szCs w:val="36"/>
        </w:rPr>
        <w:t>Rom. #</w:t>
      </w:r>
      <w:r w:rsidR="00216C5B" w:rsidRPr="00640D4C">
        <w:rPr>
          <w:rFonts w:ascii="Times New Roman" w:hAnsi="Times New Roman" w:cs="Times New Roman"/>
          <w:sz w:val="36"/>
          <w:szCs w:val="36"/>
        </w:rPr>
        <w:t>15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BE3365"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="00216C5B" w:rsidRPr="00216C5B">
        <w:rPr>
          <w:rFonts w:ascii="Times New Roman" w:hAnsi="Times New Roman" w:cs="Times New Roman"/>
          <w:i/>
          <w:iCs/>
          <w:sz w:val="36"/>
          <w:szCs w:val="36"/>
        </w:rPr>
        <w:t>Theology of SIN: Romans 6</w:t>
      </w:r>
    </w:p>
    <w:p w14:paraId="3DD7BC0D" w14:textId="77777777" w:rsidR="00BE3365" w:rsidRDefault="00BE3365" w:rsidP="00BE3365">
      <w:pPr>
        <w:pStyle w:val="NoSpacing"/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563"/>
        <w:gridCol w:w="5555"/>
        <w:gridCol w:w="3682"/>
      </w:tblGrid>
      <w:tr w:rsidR="00B52F00" w14:paraId="4C21FD2D" w14:textId="77777777" w:rsidTr="00865822"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85622AE" w14:textId="77777777" w:rsidR="00B52F00" w:rsidRDefault="00B52F00" w:rsidP="0086582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B7D2C87" w14:textId="77777777" w:rsidR="00B52F00" w:rsidRDefault="00B52F00" w:rsidP="0086582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B52F00" w14:paraId="0EE7BAB1" w14:textId="77777777" w:rsidTr="00865822"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81C9" w14:textId="5E9D7385" w:rsidR="00B52F00" w:rsidRDefault="00B52F00" w:rsidP="00865822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 xml:space="preserve">: </w:t>
            </w:r>
            <w:r w:rsidR="00216C5B" w:rsidRPr="00216C5B">
              <w:t>Theology of SIN: Romans 6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DF12" w14:textId="1913713D" w:rsidR="00B52F00" w:rsidRDefault="00B52F00" w:rsidP="0086582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 xml:space="preserve">: </w:t>
            </w:r>
            <w:r w:rsidR="00216C5B" w:rsidRPr="00216C5B">
              <w:rPr>
                <w:sz w:val="24"/>
                <w:szCs w:val="24"/>
              </w:rPr>
              <w:t>May 03, 2017</w:t>
            </w:r>
          </w:p>
        </w:tc>
      </w:tr>
      <w:tr w:rsidR="00B52F00" w14:paraId="223D4F96" w14:textId="77777777" w:rsidTr="00865822"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C33B" w14:textId="0BBA3B5A" w:rsidR="00B52F00" w:rsidRDefault="00B52F00" w:rsidP="00865822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>: Rom. #</w:t>
            </w:r>
            <w:r w:rsidR="00216C5B">
              <w:t>15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B1B5" w14:textId="5378BB7F" w:rsidR="00B52F00" w:rsidRDefault="00B52F00" w:rsidP="0086582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 xml:space="preserve">: </w:t>
            </w:r>
            <w:r w:rsidR="00216C5B" w:rsidRPr="00216C5B">
              <w:rPr>
                <w:sz w:val="24"/>
                <w:szCs w:val="24"/>
              </w:rPr>
              <w:t>May 3, 2017</w:t>
            </w:r>
          </w:p>
        </w:tc>
      </w:tr>
      <w:tr w:rsidR="00B52F00" w14:paraId="4978D519" w14:textId="77777777" w:rsidTr="00865822"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522F760" w14:textId="77777777" w:rsidR="00B52F00" w:rsidRDefault="00B52F00" w:rsidP="00865822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B52F00" w14:paraId="132D4C80" w14:textId="77777777" w:rsidTr="0086582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F4E7" w14:textId="77777777" w:rsidR="00B52F00" w:rsidRDefault="00B52F00" w:rsidP="00865822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0D12" w14:textId="34B6A569" w:rsidR="00B52F00" w:rsidRDefault="00B52F00" w:rsidP="00865822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216C5B" w:rsidRPr="00C5082A">
                <w:rPr>
                  <w:rStyle w:val="Hyperlink"/>
                  <w:sz w:val="18"/>
                  <w:szCs w:val="18"/>
                </w:rPr>
                <w:t>https://biblethinker.org/index.php/romans/message/theology-of-sin-romans-6</w:t>
              </w:r>
            </w:hyperlink>
            <w:r w:rsidR="00216C5B">
              <w:rPr>
                <w:sz w:val="18"/>
                <w:szCs w:val="18"/>
              </w:rPr>
              <w:t xml:space="preserve"> </w:t>
            </w:r>
          </w:p>
        </w:tc>
      </w:tr>
      <w:tr w:rsidR="00B52F00" w14:paraId="088821C3" w14:textId="77777777" w:rsidTr="0086582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C7FA0" w14:textId="77777777" w:rsidR="00B52F00" w:rsidRDefault="00B52F00" w:rsidP="00865822">
            <w:pPr>
              <w:pStyle w:val="NoSpacing"/>
              <w:rPr>
                <w:u w:val="single"/>
              </w:rPr>
            </w:pPr>
          </w:p>
        </w:tc>
        <w:tc>
          <w:tcPr>
            <w:tcW w:w="9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EEA5" w14:textId="46560562" w:rsidR="00B52F00" w:rsidRDefault="00B52F00" w:rsidP="00865822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216C5B" w:rsidRPr="00C5082A">
                <w:rPr>
                  <w:rStyle w:val="Hyperlink"/>
                  <w:sz w:val="18"/>
                  <w:szCs w:val="18"/>
                </w:rPr>
                <w:t>https://biblethinker.org/index.php/romans/message/theology-of-sin-romans-6/watch</w:t>
              </w:r>
            </w:hyperlink>
            <w:r w:rsidR="00216C5B">
              <w:rPr>
                <w:sz w:val="18"/>
                <w:szCs w:val="18"/>
              </w:rPr>
              <w:t xml:space="preserve"> </w:t>
            </w:r>
          </w:p>
        </w:tc>
      </w:tr>
      <w:tr w:rsidR="00B52F00" w14:paraId="57B5ED64" w14:textId="77777777" w:rsidTr="0086582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E5F1" w14:textId="77777777" w:rsidR="00B52F00" w:rsidRDefault="00B52F00" w:rsidP="00865822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3FEC" w14:textId="7FFAC787" w:rsidR="00B52F00" w:rsidRDefault="00000000" w:rsidP="00865822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216C5B" w:rsidRPr="00C5082A">
                <w:rPr>
                  <w:rStyle w:val="Hyperlink"/>
                  <w:sz w:val="18"/>
                  <w:szCs w:val="18"/>
                </w:rPr>
                <w:t>https://youtu.be/44xKyRRpUJc</w:t>
              </w:r>
            </w:hyperlink>
            <w:r w:rsidR="00216C5B">
              <w:rPr>
                <w:sz w:val="18"/>
                <w:szCs w:val="18"/>
              </w:rPr>
              <w:t xml:space="preserve"> </w:t>
            </w:r>
          </w:p>
        </w:tc>
      </w:tr>
    </w:tbl>
    <w:p w14:paraId="7960F90E" w14:textId="77777777" w:rsidR="00BE3365" w:rsidRDefault="00BE3365" w:rsidP="00BE3365">
      <w:pPr>
        <w:pStyle w:val="NoSpacing"/>
      </w:pPr>
    </w:p>
    <w:p w14:paraId="183F853A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57E6AE5A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7BB99F2" w14:textId="1526BD01" w:rsidR="00BE3365" w:rsidRDefault="000703EE" w:rsidP="00BE3365">
      <w:pPr>
        <w:pStyle w:val="NoSpacing"/>
        <w:numPr>
          <w:ilvl w:val="0"/>
          <w:numId w:val="2"/>
        </w:numPr>
      </w:pPr>
      <w:r>
        <w:t>1:40-4:12</w:t>
      </w:r>
    </w:p>
    <w:p w14:paraId="0E33A518" w14:textId="07578B9C" w:rsidR="00865822" w:rsidRDefault="000703EE" w:rsidP="00865822">
      <w:pPr>
        <w:pStyle w:val="NoSpacing"/>
        <w:numPr>
          <w:ilvl w:val="1"/>
          <w:numId w:val="2"/>
        </w:numPr>
      </w:pPr>
      <w:r>
        <w:t xml:space="preserve">Is grace license to </w:t>
      </w:r>
      <w:proofErr w:type="gramStart"/>
      <w:r>
        <w:t>sin</w:t>
      </w:r>
      <w:proofErr w:type="gramEnd"/>
    </w:p>
    <w:p w14:paraId="1A9B0206" w14:textId="0F452F68" w:rsidR="000703EE" w:rsidRDefault="000703EE" w:rsidP="000703EE">
      <w:pPr>
        <w:pStyle w:val="NoSpacing"/>
        <w:numPr>
          <w:ilvl w:val="1"/>
          <w:numId w:val="2"/>
        </w:numPr>
      </w:pPr>
      <w:r>
        <w:t>Atheist</w:t>
      </w:r>
      <w:r w:rsidR="00640D4C">
        <w:t xml:space="preserve">s’ and </w:t>
      </w:r>
      <w:r w:rsidR="000A02D6">
        <w:t>work-based</w:t>
      </w:r>
      <w:r w:rsidR="00640D4C">
        <w:t xml:space="preserve"> religions’</w:t>
      </w:r>
      <w:r>
        <w:t xml:space="preserve"> attack strategy</w:t>
      </w:r>
    </w:p>
    <w:p w14:paraId="3B64A36A" w14:textId="5D6424F6" w:rsidR="000703EE" w:rsidRDefault="000703EE" w:rsidP="000703EE">
      <w:pPr>
        <w:pStyle w:val="NoSpacing"/>
        <w:numPr>
          <w:ilvl w:val="0"/>
          <w:numId w:val="2"/>
        </w:numPr>
      </w:pPr>
      <w:r>
        <w:t>4:12-</w:t>
      </w:r>
      <w:r w:rsidR="00186753">
        <w:t>6:40</w:t>
      </w:r>
    </w:p>
    <w:p w14:paraId="077EC29F" w14:textId="258E489B" w:rsidR="000703EE" w:rsidRDefault="000703EE" w:rsidP="000703EE">
      <w:pPr>
        <w:pStyle w:val="NoSpacing"/>
        <w:numPr>
          <w:ilvl w:val="1"/>
          <w:numId w:val="2"/>
        </w:numPr>
      </w:pPr>
      <w:r>
        <w:t>Justifying anything</w:t>
      </w:r>
    </w:p>
    <w:p w14:paraId="5E8439F9" w14:textId="44FED5EE" w:rsidR="000703EE" w:rsidRDefault="000703EE" w:rsidP="000703EE">
      <w:pPr>
        <w:pStyle w:val="NoSpacing"/>
        <w:numPr>
          <w:ilvl w:val="0"/>
          <w:numId w:val="2"/>
        </w:numPr>
      </w:pPr>
      <w:r>
        <w:t>5:49-</w:t>
      </w:r>
      <w:r w:rsidR="00186753">
        <w:t>6:30</w:t>
      </w:r>
    </w:p>
    <w:p w14:paraId="4D526DBB" w14:textId="01C7F5CB" w:rsidR="000703EE" w:rsidRDefault="000703EE" w:rsidP="000703EE">
      <w:pPr>
        <w:pStyle w:val="NoSpacing"/>
        <w:numPr>
          <w:ilvl w:val="1"/>
          <w:numId w:val="2"/>
        </w:numPr>
      </w:pPr>
      <w:r>
        <w:t>Justifying abortion</w:t>
      </w:r>
      <w:r w:rsidR="00186753">
        <w:t xml:space="preserve"> error</w:t>
      </w:r>
    </w:p>
    <w:p w14:paraId="6F2D2E4E" w14:textId="0B4C0AF6" w:rsidR="00186753" w:rsidRDefault="00186753" w:rsidP="00186753">
      <w:pPr>
        <w:pStyle w:val="NoSpacing"/>
        <w:numPr>
          <w:ilvl w:val="0"/>
          <w:numId w:val="2"/>
        </w:numPr>
      </w:pPr>
      <w:r>
        <w:t>6:40-8:07</w:t>
      </w:r>
    </w:p>
    <w:p w14:paraId="12981BEE" w14:textId="07B65519" w:rsidR="00186753" w:rsidRDefault="00186753" w:rsidP="00186753">
      <w:pPr>
        <w:pStyle w:val="NoSpacing"/>
        <w:numPr>
          <w:ilvl w:val="1"/>
          <w:numId w:val="2"/>
        </w:numPr>
      </w:pPr>
      <w:r>
        <w:t>Never justification for sin</w:t>
      </w:r>
    </w:p>
    <w:p w14:paraId="78EB6264" w14:textId="4AA73067" w:rsidR="00186753" w:rsidRDefault="00186753" w:rsidP="00186753">
      <w:pPr>
        <w:pStyle w:val="NoSpacing"/>
        <w:numPr>
          <w:ilvl w:val="1"/>
          <w:numId w:val="2"/>
        </w:numPr>
      </w:pPr>
      <w:r>
        <w:t xml:space="preserve">Jesus does not justify </w:t>
      </w:r>
      <w:proofErr w:type="gramStart"/>
      <w:r>
        <w:t>sin</w:t>
      </w:r>
      <w:proofErr w:type="gramEnd"/>
    </w:p>
    <w:p w14:paraId="0AF8C852" w14:textId="3EF60D38" w:rsidR="00186753" w:rsidRDefault="00186753" w:rsidP="00186753">
      <w:pPr>
        <w:pStyle w:val="NoSpacing"/>
        <w:numPr>
          <w:ilvl w:val="0"/>
          <w:numId w:val="2"/>
        </w:numPr>
      </w:pPr>
      <w:r>
        <w:t>8:07-9:31</w:t>
      </w:r>
    </w:p>
    <w:p w14:paraId="57AA4271" w14:textId="554AEA77" w:rsidR="00186753" w:rsidRDefault="00186753" w:rsidP="00186753">
      <w:pPr>
        <w:pStyle w:val="NoSpacing"/>
        <w:numPr>
          <w:ilvl w:val="1"/>
          <w:numId w:val="2"/>
        </w:numPr>
      </w:pPr>
      <w:r>
        <w:t xml:space="preserve">Why overcome </w:t>
      </w:r>
      <w:proofErr w:type="gramStart"/>
      <w:r>
        <w:t>sin</w:t>
      </w:r>
      <w:proofErr w:type="gramEnd"/>
    </w:p>
    <w:p w14:paraId="4A8ACC67" w14:textId="05B9E2D3" w:rsidR="00186753" w:rsidRDefault="00186753" w:rsidP="00186753">
      <w:pPr>
        <w:pStyle w:val="NoSpacing"/>
        <w:numPr>
          <w:ilvl w:val="0"/>
          <w:numId w:val="2"/>
        </w:numPr>
      </w:pPr>
      <w:r>
        <w:t>9:31-10:47</w:t>
      </w:r>
    </w:p>
    <w:p w14:paraId="61CEA030" w14:textId="763CB66E" w:rsidR="00186753" w:rsidRDefault="00186753" w:rsidP="00186753">
      <w:pPr>
        <w:pStyle w:val="NoSpacing"/>
        <w:numPr>
          <w:ilvl w:val="1"/>
          <w:numId w:val="2"/>
        </w:numPr>
      </w:pPr>
      <w:r>
        <w:t xml:space="preserve">Thinking sin is </w:t>
      </w:r>
      <w:proofErr w:type="gramStart"/>
      <w:r>
        <w:t>okay</w:t>
      </w:r>
      <w:proofErr w:type="gramEnd"/>
    </w:p>
    <w:p w14:paraId="122F7F1E" w14:textId="03839490" w:rsidR="00186753" w:rsidRDefault="00186753" w:rsidP="00186753">
      <w:pPr>
        <w:pStyle w:val="NoSpacing"/>
        <w:numPr>
          <w:ilvl w:val="1"/>
          <w:numId w:val="2"/>
        </w:numPr>
      </w:pPr>
      <w:r>
        <w:t>Justifying the flesh</w:t>
      </w:r>
    </w:p>
    <w:p w14:paraId="69E6F801" w14:textId="7550F2BE" w:rsidR="00186753" w:rsidRDefault="00186753" w:rsidP="00186753">
      <w:pPr>
        <w:pStyle w:val="NoSpacing"/>
        <w:numPr>
          <w:ilvl w:val="1"/>
          <w:numId w:val="2"/>
        </w:numPr>
      </w:pPr>
      <w:r>
        <w:t>Sophistication and sin</w:t>
      </w:r>
    </w:p>
    <w:p w14:paraId="3D7D55AA" w14:textId="0118F6FC" w:rsidR="00186753" w:rsidRDefault="00186753" w:rsidP="00186753">
      <w:pPr>
        <w:pStyle w:val="NoSpacing"/>
        <w:numPr>
          <w:ilvl w:val="0"/>
          <w:numId w:val="2"/>
        </w:numPr>
      </w:pPr>
      <w:r>
        <w:t>10:47-</w:t>
      </w:r>
      <w:r w:rsidR="002C5214">
        <w:t>14:41</w:t>
      </w:r>
    </w:p>
    <w:p w14:paraId="11BF01AB" w14:textId="33259077" w:rsidR="00186753" w:rsidRDefault="00186753" w:rsidP="00186753">
      <w:pPr>
        <w:pStyle w:val="NoSpacing"/>
        <w:numPr>
          <w:ilvl w:val="1"/>
          <w:numId w:val="2"/>
        </w:numPr>
      </w:pPr>
      <w:r>
        <w:t>Meaning of baptism</w:t>
      </w:r>
    </w:p>
    <w:p w14:paraId="4323FA59" w14:textId="5792B013" w:rsidR="00186753" w:rsidRDefault="00186753" w:rsidP="00186753">
      <w:pPr>
        <w:pStyle w:val="NoSpacing"/>
        <w:numPr>
          <w:ilvl w:val="1"/>
          <w:numId w:val="2"/>
        </w:numPr>
      </w:pPr>
      <w:r>
        <w:t>John the Baptist, baptism</w:t>
      </w:r>
    </w:p>
    <w:p w14:paraId="04A5EBAB" w14:textId="5676AE8E" w:rsidR="00186753" w:rsidRDefault="00186753" w:rsidP="00186753">
      <w:pPr>
        <w:pStyle w:val="NoSpacing"/>
        <w:numPr>
          <w:ilvl w:val="1"/>
          <w:numId w:val="2"/>
        </w:numPr>
      </w:pPr>
      <w:r>
        <w:t>Symbolism of baptism, water</w:t>
      </w:r>
    </w:p>
    <w:p w14:paraId="22136F08" w14:textId="4C40896E" w:rsidR="00186753" w:rsidRDefault="00186753" w:rsidP="00186753">
      <w:pPr>
        <w:pStyle w:val="NoSpacing"/>
        <w:numPr>
          <w:ilvl w:val="1"/>
          <w:numId w:val="2"/>
        </w:numPr>
      </w:pPr>
      <w:r>
        <w:t xml:space="preserve">When to be baptized </w:t>
      </w:r>
    </w:p>
    <w:p w14:paraId="415D6119" w14:textId="722D0CFB" w:rsidR="00186753" w:rsidRDefault="002C5214" w:rsidP="002C5214">
      <w:pPr>
        <w:pStyle w:val="NoSpacing"/>
        <w:numPr>
          <w:ilvl w:val="0"/>
          <w:numId w:val="2"/>
        </w:numPr>
      </w:pPr>
      <w:r>
        <w:t>14:41-17:40</w:t>
      </w:r>
    </w:p>
    <w:p w14:paraId="4D2AF810" w14:textId="24138652" w:rsidR="002C5214" w:rsidRDefault="002C5214" w:rsidP="00186753">
      <w:pPr>
        <w:pStyle w:val="NoSpacing"/>
        <w:numPr>
          <w:ilvl w:val="1"/>
          <w:numId w:val="2"/>
        </w:numPr>
      </w:pPr>
      <w:r>
        <w:t>Christian new life versus other religion’s reformed life</w:t>
      </w:r>
    </w:p>
    <w:p w14:paraId="54601A8D" w14:textId="4CC84F30" w:rsidR="002C5214" w:rsidRDefault="002C5214" w:rsidP="00186753">
      <w:pPr>
        <w:pStyle w:val="NoSpacing"/>
        <w:numPr>
          <w:ilvl w:val="1"/>
          <w:numId w:val="2"/>
        </w:numPr>
      </w:pPr>
      <w:r>
        <w:t>Jehovah’s Witnesses’ the good already in me error</w:t>
      </w:r>
    </w:p>
    <w:p w14:paraId="3B92BC07" w14:textId="6DC314C9" w:rsidR="002C5214" w:rsidRPr="00A2368B" w:rsidRDefault="002C5214" w:rsidP="002C5214">
      <w:pPr>
        <w:pStyle w:val="NoSpacing"/>
        <w:numPr>
          <w:ilvl w:val="0"/>
          <w:numId w:val="2"/>
        </w:numPr>
      </w:pPr>
      <w:r w:rsidRPr="00A2368B">
        <w:t>17:40-</w:t>
      </w:r>
      <w:r w:rsidR="00DB7D43" w:rsidRPr="00A2368B">
        <w:t>22:08</w:t>
      </w:r>
    </w:p>
    <w:p w14:paraId="63904860" w14:textId="6C8F5974" w:rsidR="002C5214" w:rsidRDefault="002C5214" w:rsidP="002C5214">
      <w:pPr>
        <w:pStyle w:val="NoSpacing"/>
        <w:numPr>
          <w:ilvl w:val="1"/>
          <w:numId w:val="2"/>
        </w:numPr>
      </w:pPr>
      <w:r>
        <w:t>What born again means</w:t>
      </w:r>
    </w:p>
    <w:p w14:paraId="5267B35F" w14:textId="04842E42" w:rsidR="002C5214" w:rsidRDefault="002C5214" w:rsidP="002C5214">
      <w:pPr>
        <w:pStyle w:val="NoSpacing"/>
        <w:numPr>
          <w:ilvl w:val="0"/>
          <w:numId w:val="2"/>
        </w:numPr>
      </w:pPr>
      <w:r>
        <w:t>18:52-</w:t>
      </w:r>
      <w:r w:rsidR="00A214EF">
        <w:t>20:50</w:t>
      </w:r>
    </w:p>
    <w:p w14:paraId="2928DC7F" w14:textId="5B32C1BF" w:rsidR="002C5214" w:rsidRDefault="002C5214" w:rsidP="002C5214">
      <w:pPr>
        <w:pStyle w:val="NoSpacing"/>
        <w:numPr>
          <w:ilvl w:val="1"/>
          <w:numId w:val="2"/>
        </w:numPr>
      </w:pPr>
      <w:r>
        <w:t xml:space="preserve">Atheist born again </w:t>
      </w:r>
      <w:proofErr w:type="gramStart"/>
      <w:r>
        <w:t>error</w:t>
      </w:r>
      <w:proofErr w:type="gramEnd"/>
    </w:p>
    <w:p w14:paraId="453F9F38" w14:textId="42A138D1" w:rsidR="002C5214" w:rsidRDefault="00A214EF" w:rsidP="002C5214">
      <w:pPr>
        <w:pStyle w:val="NoSpacing"/>
        <w:numPr>
          <w:ilvl w:val="0"/>
          <w:numId w:val="2"/>
        </w:numPr>
      </w:pPr>
      <w:r>
        <w:t>20:50-22:08</w:t>
      </w:r>
    </w:p>
    <w:p w14:paraId="31C7E5A2" w14:textId="5BFA6BA9" w:rsidR="00A214EF" w:rsidRDefault="00A214EF" w:rsidP="00A214EF">
      <w:pPr>
        <w:pStyle w:val="NoSpacing"/>
        <w:numPr>
          <w:ilvl w:val="1"/>
          <w:numId w:val="2"/>
        </w:numPr>
      </w:pPr>
      <w:r>
        <w:t xml:space="preserve">Change of life, not </w:t>
      </w:r>
      <w:r w:rsidR="00640D4C">
        <w:t>assured</w:t>
      </w:r>
      <w:r>
        <w:t xml:space="preserve"> holy </w:t>
      </w:r>
      <w:proofErr w:type="gramStart"/>
      <w:r>
        <w:t>life</w:t>
      </w:r>
      <w:proofErr w:type="gramEnd"/>
    </w:p>
    <w:p w14:paraId="6DD0A305" w14:textId="3E0D70BC" w:rsidR="002C5214" w:rsidRDefault="002C5214" w:rsidP="002C5214">
      <w:pPr>
        <w:pStyle w:val="NoSpacing"/>
        <w:numPr>
          <w:ilvl w:val="1"/>
          <w:numId w:val="2"/>
        </w:numPr>
      </w:pPr>
      <w:r>
        <w:t>Carnal Christian</w:t>
      </w:r>
    </w:p>
    <w:p w14:paraId="24AAA8BA" w14:textId="6CFB9633" w:rsidR="00A214EF" w:rsidRDefault="00A214EF" w:rsidP="00A214EF">
      <w:pPr>
        <w:pStyle w:val="NoSpacing"/>
        <w:numPr>
          <w:ilvl w:val="0"/>
          <w:numId w:val="2"/>
        </w:numPr>
      </w:pPr>
      <w:r>
        <w:t>22:08-23:45</w:t>
      </w:r>
    </w:p>
    <w:p w14:paraId="6927E603" w14:textId="0ABE025D" w:rsidR="00A214EF" w:rsidRDefault="00A214EF" w:rsidP="00A214EF">
      <w:pPr>
        <w:pStyle w:val="NoSpacing"/>
        <w:numPr>
          <w:ilvl w:val="1"/>
          <w:numId w:val="2"/>
        </w:numPr>
      </w:pPr>
      <w:r>
        <w:t>Why obey Christ, duty, love, knowledge</w:t>
      </w:r>
    </w:p>
    <w:p w14:paraId="366D698D" w14:textId="5B33BFB0" w:rsidR="00A214EF" w:rsidRDefault="00A214EF" w:rsidP="00A214EF">
      <w:pPr>
        <w:pStyle w:val="NoSpacing"/>
        <w:numPr>
          <w:ilvl w:val="0"/>
          <w:numId w:val="2"/>
        </w:numPr>
      </w:pPr>
      <w:r>
        <w:t>23:45-25:21</w:t>
      </w:r>
    </w:p>
    <w:p w14:paraId="4D54CC7E" w14:textId="11C76EC8" w:rsidR="00A214EF" w:rsidRDefault="00A214EF" w:rsidP="00A214EF">
      <w:pPr>
        <w:pStyle w:val="NoSpacing"/>
        <w:numPr>
          <w:ilvl w:val="1"/>
          <w:numId w:val="2"/>
        </w:numPr>
      </w:pPr>
      <w:r>
        <w:t xml:space="preserve">Believers united together and with </w:t>
      </w:r>
      <w:proofErr w:type="gramStart"/>
      <w:r>
        <w:t>Christ</w:t>
      </w:r>
      <w:proofErr w:type="gramEnd"/>
    </w:p>
    <w:p w14:paraId="40608E4B" w14:textId="4F2309E9" w:rsidR="00A214EF" w:rsidRDefault="00A214EF" w:rsidP="00A214EF">
      <w:pPr>
        <w:pStyle w:val="NoSpacing"/>
        <w:numPr>
          <w:ilvl w:val="0"/>
          <w:numId w:val="2"/>
        </w:numPr>
      </w:pPr>
      <w:r>
        <w:t>25:21-</w:t>
      </w:r>
      <w:r w:rsidR="00EB11F7">
        <w:t>28:08</w:t>
      </w:r>
    </w:p>
    <w:p w14:paraId="5B2ECC20" w14:textId="40DD5572" w:rsidR="00A214EF" w:rsidRDefault="00A214EF" w:rsidP="00A214EF">
      <w:pPr>
        <w:pStyle w:val="NoSpacing"/>
        <w:numPr>
          <w:ilvl w:val="1"/>
          <w:numId w:val="2"/>
        </w:numPr>
      </w:pPr>
      <w:r>
        <w:t>United in Christ’s death</w:t>
      </w:r>
    </w:p>
    <w:p w14:paraId="3C4302D0" w14:textId="6DA07B83" w:rsidR="00EB11F7" w:rsidRDefault="00EB11F7" w:rsidP="00A214EF">
      <w:pPr>
        <w:pStyle w:val="NoSpacing"/>
        <w:numPr>
          <w:ilvl w:val="1"/>
          <w:numId w:val="2"/>
        </w:numPr>
      </w:pPr>
      <w:r>
        <w:t>What we will be like in the resurrection</w:t>
      </w:r>
    </w:p>
    <w:p w14:paraId="431C5B37" w14:textId="74179DF4" w:rsidR="00A214EF" w:rsidRDefault="00A214EF" w:rsidP="00A214EF">
      <w:pPr>
        <w:pStyle w:val="NoSpacing"/>
        <w:numPr>
          <w:ilvl w:val="1"/>
          <w:numId w:val="2"/>
        </w:numPr>
      </w:pPr>
      <w:r>
        <w:t>1 John 3:2, our resurrection</w:t>
      </w:r>
    </w:p>
    <w:p w14:paraId="2A479A20" w14:textId="47FB9DAA" w:rsidR="00A214EF" w:rsidRDefault="00A214EF" w:rsidP="00A214EF">
      <w:pPr>
        <w:pStyle w:val="NoSpacing"/>
        <w:numPr>
          <w:ilvl w:val="1"/>
          <w:numId w:val="2"/>
        </w:numPr>
      </w:pPr>
      <w:r>
        <w:t xml:space="preserve">1 </w:t>
      </w:r>
      <w:r w:rsidR="00EB11F7">
        <w:t>Corinthians</w:t>
      </w:r>
      <w:r>
        <w:t xml:space="preserve"> 15:4</w:t>
      </w:r>
      <w:r w:rsidR="00EB11F7">
        <w:t>9, our resurrection</w:t>
      </w:r>
    </w:p>
    <w:p w14:paraId="56FB782F" w14:textId="4202D5D8" w:rsidR="00EB11F7" w:rsidRDefault="00EB11F7" w:rsidP="00EB11F7">
      <w:pPr>
        <w:pStyle w:val="NoSpacing"/>
        <w:numPr>
          <w:ilvl w:val="0"/>
          <w:numId w:val="2"/>
        </w:numPr>
      </w:pPr>
      <w:r>
        <w:t>28:08-30:18</w:t>
      </w:r>
    </w:p>
    <w:p w14:paraId="4ACC9F4E" w14:textId="146E758C" w:rsidR="00EB11F7" w:rsidRDefault="00EB11F7" w:rsidP="00EB11F7">
      <w:pPr>
        <w:pStyle w:val="NoSpacing"/>
        <w:numPr>
          <w:ilvl w:val="1"/>
          <w:numId w:val="2"/>
        </w:numPr>
      </w:pPr>
      <w:r>
        <w:t>How we will be like Christ, eternal life, free from sin, holy life, co-heirs of creation</w:t>
      </w:r>
    </w:p>
    <w:p w14:paraId="0F94DCAF" w14:textId="0F1F89C2" w:rsidR="00EB11F7" w:rsidRDefault="00EB11F7" w:rsidP="00EB11F7">
      <w:pPr>
        <w:pStyle w:val="NoSpacing"/>
        <w:numPr>
          <w:ilvl w:val="0"/>
          <w:numId w:val="2"/>
        </w:numPr>
      </w:pPr>
      <w:r>
        <w:t>30:18-31:34</w:t>
      </w:r>
    </w:p>
    <w:p w14:paraId="362AF09E" w14:textId="3D4172E4" w:rsidR="00EB11F7" w:rsidRDefault="00EB11F7" w:rsidP="00EB11F7">
      <w:pPr>
        <w:pStyle w:val="NoSpacing"/>
        <w:numPr>
          <w:ilvl w:val="1"/>
          <w:numId w:val="2"/>
        </w:numPr>
      </w:pPr>
      <w:r>
        <w:t>How we should be now</w:t>
      </w:r>
    </w:p>
    <w:p w14:paraId="12E157E4" w14:textId="4B75CC02" w:rsidR="00EB11F7" w:rsidRDefault="00EB11F7" w:rsidP="00EB11F7">
      <w:pPr>
        <w:pStyle w:val="NoSpacing"/>
        <w:numPr>
          <w:ilvl w:val="0"/>
          <w:numId w:val="2"/>
        </w:numPr>
      </w:pPr>
      <w:r>
        <w:t>31:34-33:54</w:t>
      </w:r>
    </w:p>
    <w:p w14:paraId="2C2542B1" w14:textId="3D166626" w:rsidR="00EB11F7" w:rsidRDefault="00EB11F7" w:rsidP="00EB11F7">
      <w:pPr>
        <w:pStyle w:val="NoSpacing"/>
        <w:numPr>
          <w:ilvl w:val="1"/>
          <w:numId w:val="2"/>
        </w:numPr>
      </w:pPr>
      <w:r>
        <w:t>Our old man</w:t>
      </w:r>
    </w:p>
    <w:p w14:paraId="1F59857E" w14:textId="1E1342CB" w:rsidR="00EB11F7" w:rsidRDefault="00EB11F7" w:rsidP="00EB11F7">
      <w:pPr>
        <w:pStyle w:val="NoSpacing"/>
        <w:numPr>
          <w:ilvl w:val="1"/>
          <w:numId w:val="2"/>
        </w:numPr>
      </w:pPr>
      <w:r>
        <w:t>Galatians 2:20, our new life</w:t>
      </w:r>
    </w:p>
    <w:p w14:paraId="63F6225C" w14:textId="5DA90541" w:rsidR="00EB11F7" w:rsidRDefault="00EB11F7" w:rsidP="00EB11F7">
      <w:pPr>
        <w:pStyle w:val="NoSpacing"/>
        <w:numPr>
          <w:ilvl w:val="0"/>
          <w:numId w:val="2"/>
        </w:numPr>
      </w:pPr>
      <w:r>
        <w:t>33:54-</w:t>
      </w:r>
      <w:r w:rsidR="00B541C0">
        <w:t>35:04</w:t>
      </w:r>
    </w:p>
    <w:p w14:paraId="0A82DEE6" w14:textId="30F44B93" w:rsidR="00EB11F7" w:rsidRDefault="00B541C0" w:rsidP="00EB11F7">
      <w:pPr>
        <w:pStyle w:val="NoSpacing"/>
        <w:numPr>
          <w:ilvl w:val="1"/>
          <w:numId w:val="2"/>
        </w:numPr>
      </w:pPr>
      <w:r>
        <w:t>Free from sin</w:t>
      </w:r>
    </w:p>
    <w:p w14:paraId="2704178D" w14:textId="13B224A0" w:rsidR="00B541C0" w:rsidRDefault="00B541C0" w:rsidP="00B541C0">
      <w:pPr>
        <w:pStyle w:val="NoSpacing"/>
        <w:numPr>
          <w:ilvl w:val="0"/>
          <w:numId w:val="2"/>
        </w:numPr>
      </w:pPr>
      <w:r>
        <w:t>35:04-38:01</w:t>
      </w:r>
    </w:p>
    <w:p w14:paraId="617E4AF3" w14:textId="078C7905" w:rsidR="00B541C0" w:rsidRDefault="00B541C0" w:rsidP="00B541C0">
      <w:pPr>
        <w:pStyle w:val="NoSpacing"/>
        <w:numPr>
          <w:ilvl w:val="1"/>
          <w:numId w:val="2"/>
        </w:numPr>
      </w:pPr>
      <w:r>
        <w:t>Faith and temptation</w:t>
      </w:r>
    </w:p>
    <w:p w14:paraId="330B63F3" w14:textId="03D4A73B" w:rsidR="00B541C0" w:rsidRDefault="00640D4C" w:rsidP="00B541C0">
      <w:pPr>
        <w:pStyle w:val="NoSpacing"/>
        <w:numPr>
          <w:ilvl w:val="1"/>
          <w:numId w:val="2"/>
        </w:numPr>
      </w:pPr>
      <w:r>
        <w:t>Advice</w:t>
      </w:r>
      <w:r w:rsidR="00B541C0">
        <w:t xml:space="preserve"> for temptation</w:t>
      </w:r>
    </w:p>
    <w:p w14:paraId="2DF1E453" w14:textId="1B0E0437" w:rsidR="00B541C0" w:rsidRDefault="00B541C0" w:rsidP="00B541C0">
      <w:pPr>
        <w:pStyle w:val="NoSpacing"/>
        <w:numPr>
          <w:ilvl w:val="0"/>
          <w:numId w:val="2"/>
        </w:numPr>
      </w:pPr>
      <w:r>
        <w:t>38:01-40:00</w:t>
      </w:r>
    </w:p>
    <w:p w14:paraId="40046937" w14:textId="655C9F01" w:rsidR="00B541C0" w:rsidRDefault="00B541C0" w:rsidP="00B541C0">
      <w:pPr>
        <w:pStyle w:val="NoSpacing"/>
        <w:numPr>
          <w:ilvl w:val="1"/>
          <w:numId w:val="2"/>
        </w:numPr>
      </w:pPr>
      <w:r>
        <w:t>Picking not to sin</w:t>
      </w:r>
    </w:p>
    <w:p w14:paraId="2D4CDE2E" w14:textId="1A436C5B" w:rsidR="00B541C0" w:rsidRDefault="00B541C0" w:rsidP="00B541C0">
      <w:pPr>
        <w:pStyle w:val="NoSpacing"/>
        <w:numPr>
          <w:ilvl w:val="1"/>
          <w:numId w:val="2"/>
        </w:numPr>
      </w:pPr>
      <w:r>
        <w:t>Old nature and new nature</w:t>
      </w:r>
    </w:p>
    <w:p w14:paraId="27A0A21F" w14:textId="27C07BC3" w:rsidR="00B541C0" w:rsidRDefault="00B541C0" w:rsidP="00B541C0">
      <w:pPr>
        <w:pStyle w:val="NoSpacing"/>
        <w:numPr>
          <w:ilvl w:val="0"/>
          <w:numId w:val="2"/>
        </w:numPr>
      </w:pPr>
      <w:r>
        <w:t>40:00-40:43</w:t>
      </w:r>
    </w:p>
    <w:p w14:paraId="37E57138" w14:textId="2BF9AF52" w:rsidR="00B541C0" w:rsidRDefault="00B541C0" w:rsidP="00B541C0">
      <w:pPr>
        <w:pStyle w:val="NoSpacing"/>
        <w:numPr>
          <w:ilvl w:val="1"/>
          <w:numId w:val="2"/>
        </w:numPr>
      </w:pPr>
      <w:r>
        <w:t>Addiction</w:t>
      </w:r>
    </w:p>
    <w:p w14:paraId="24C7A64C" w14:textId="0F66D015" w:rsidR="00B541C0" w:rsidRDefault="00B541C0" w:rsidP="00B541C0">
      <w:pPr>
        <w:pStyle w:val="NoSpacing"/>
        <w:numPr>
          <w:ilvl w:val="0"/>
          <w:numId w:val="2"/>
        </w:numPr>
      </w:pPr>
      <w:r>
        <w:t>40:43-</w:t>
      </w:r>
      <w:r w:rsidR="00B06AB9">
        <w:t>43:46</w:t>
      </w:r>
    </w:p>
    <w:p w14:paraId="0F084076" w14:textId="2184973C" w:rsidR="00B541C0" w:rsidRDefault="00B06AB9" w:rsidP="00B541C0">
      <w:pPr>
        <w:pStyle w:val="NoSpacing"/>
        <w:numPr>
          <w:ilvl w:val="1"/>
          <w:numId w:val="2"/>
        </w:numPr>
      </w:pPr>
      <w:r>
        <w:t>Presenting our body</w:t>
      </w:r>
    </w:p>
    <w:p w14:paraId="31DA4BAF" w14:textId="7BFA4EC8" w:rsidR="00B06AB9" w:rsidRDefault="00B06AB9" w:rsidP="00B541C0">
      <w:pPr>
        <w:pStyle w:val="NoSpacing"/>
        <w:numPr>
          <w:ilvl w:val="1"/>
          <w:numId w:val="2"/>
        </w:numPr>
      </w:pPr>
      <w:r>
        <w:t xml:space="preserve">Do righteousness instead of don’t </w:t>
      </w:r>
      <w:proofErr w:type="gramStart"/>
      <w:r>
        <w:t>sin</w:t>
      </w:r>
      <w:proofErr w:type="gramEnd"/>
    </w:p>
    <w:p w14:paraId="03A59FC9" w14:textId="3A6F2D41" w:rsidR="00B06AB9" w:rsidRDefault="00B06AB9" w:rsidP="00B06AB9">
      <w:pPr>
        <w:pStyle w:val="NoSpacing"/>
        <w:numPr>
          <w:ilvl w:val="0"/>
          <w:numId w:val="2"/>
        </w:numPr>
      </w:pPr>
      <w:r>
        <w:t>43:46-46:16</w:t>
      </w:r>
    </w:p>
    <w:p w14:paraId="2896A198" w14:textId="54F9E3CA" w:rsidR="00B06AB9" w:rsidRDefault="00B06AB9" w:rsidP="00B06AB9">
      <w:pPr>
        <w:pStyle w:val="NoSpacing"/>
        <w:numPr>
          <w:ilvl w:val="1"/>
          <w:numId w:val="2"/>
        </w:numPr>
      </w:pPr>
      <w:r>
        <w:t xml:space="preserve">Sin controls </w:t>
      </w:r>
      <w:proofErr w:type="gramStart"/>
      <w:r>
        <w:t>me</w:t>
      </w:r>
      <w:proofErr w:type="gramEnd"/>
    </w:p>
    <w:p w14:paraId="06C485EC" w14:textId="78E4316D" w:rsidR="00B06AB9" w:rsidRDefault="00B06AB9" w:rsidP="00B06AB9">
      <w:pPr>
        <w:pStyle w:val="NoSpacing"/>
        <w:numPr>
          <w:ilvl w:val="1"/>
          <w:numId w:val="2"/>
        </w:numPr>
      </w:pPr>
      <w:r>
        <w:lastRenderedPageBreak/>
        <w:t xml:space="preserve">Slaves of sin, slaves </w:t>
      </w:r>
      <w:r w:rsidR="00640D4C">
        <w:t xml:space="preserve">of </w:t>
      </w:r>
      <w:r>
        <w:t>righteousness</w:t>
      </w:r>
    </w:p>
    <w:p w14:paraId="48AF8EA8" w14:textId="033F5BE8" w:rsidR="00B06AB9" w:rsidRDefault="00B06AB9" w:rsidP="00B06AB9">
      <w:pPr>
        <w:pStyle w:val="NoSpacing"/>
        <w:numPr>
          <w:ilvl w:val="0"/>
          <w:numId w:val="2"/>
        </w:numPr>
      </w:pPr>
      <w:r>
        <w:t>46:01-46:51</w:t>
      </w:r>
    </w:p>
    <w:p w14:paraId="70789783" w14:textId="3EA67629" w:rsidR="00B06AB9" w:rsidRDefault="00B06AB9" w:rsidP="00B06AB9">
      <w:pPr>
        <w:pStyle w:val="NoSpacing"/>
        <w:numPr>
          <w:ilvl w:val="1"/>
          <w:numId w:val="2"/>
        </w:numPr>
      </w:pPr>
      <w:r>
        <w:t>Weakness of flesh</w:t>
      </w:r>
    </w:p>
    <w:p w14:paraId="130FD997" w14:textId="5AE69A03" w:rsidR="00B06AB9" w:rsidRDefault="00B06AB9" w:rsidP="00B06AB9">
      <w:pPr>
        <w:pStyle w:val="NoSpacing"/>
        <w:numPr>
          <w:ilvl w:val="0"/>
          <w:numId w:val="2"/>
        </w:numPr>
      </w:pPr>
      <w:r>
        <w:t>46:51-</w:t>
      </w:r>
      <w:r w:rsidR="00EE5F2E">
        <w:t>48:43</w:t>
      </w:r>
    </w:p>
    <w:p w14:paraId="708A7BE8" w14:textId="1E18ADB2" w:rsidR="00B06AB9" w:rsidRDefault="00B06AB9" w:rsidP="00B06AB9">
      <w:pPr>
        <w:pStyle w:val="NoSpacing"/>
        <w:numPr>
          <w:ilvl w:val="1"/>
          <w:numId w:val="2"/>
        </w:numPr>
      </w:pPr>
      <w:r>
        <w:t>Being free of sin b</w:t>
      </w:r>
      <w:r w:rsidR="00640D4C">
        <w:t>ut</w:t>
      </w:r>
      <w:r>
        <w:t xml:space="preserve"> dealing with sin</w:t>
      </w:r>
    </w:p>
    <w:p w14:paraId="7126F3DB" w14:textId="7F7C8D2F" w:rsidR="00B06AB9" w:rsidRDefault="00EE5F2E" w:rsidP="00B06AB9">
      <w:pPr>
        <w:pStyle w:val="NoSpacing"/>
        <w:numPr>
          <w:ilvl w:val="0"/>
          <w:numId w:val="2"/>
        </w:numPr>
      </w:pPr>
      <w:r>
        <w:t>48:43-49:59</w:t>
      </w:r>
    </w:p>
    <w:p w14:paraId="5B16C700" w14:textId="1B4FF7F8" w:rsidR="00EE5F2E" w:rsidRDefault="00EE5F2E" w:rsidP="00EE5F2E">
      <w:pPr>
        <w:pStyle w:val="NoSpacing"/>
        <w:numPr>
          <w:ilvl w:val="1"/>
          <w:numId w:val="2"/>
        </w:numPr>
      </w:pPr>
      <w:r>
        <w:t>Ashamed of sin and personal testimony</w:t>
      </w:r>
    </w:p>
    <w:p w14:paraId="52F85621" w14:textId="5AF7C185" w:rsidR="00EE5F2E" w:rsidRDefault="00EE5F2E" w:rsidP="00EE5F2E">
      <w:pPr>
        <w:pStyle w:val="NoSpacing"/>
        <w:numPr>
          <w:ilvl w:val="0"/>
          <w:numId w:val="2"/>
        </w:numPr>
      </w:pPr>
      <w:r>
        <w:t>49:59-50:54</w:t>
      </w:r>
    </w:p>
    <w:p w14:paraId="3BBC3001" w14:textId="307FC7DD" w:rsidR="00EE5F2E" w:rsidRDefault="00EE5F2E" w:rsidP="00EE5F2E">
      <w:pPr>
        <w:pStyle w:val="NoSpacing"/>
        <w:numPr>
          <w:ilvl w:val="1"/>
          <w:numId w:val="2"/>
        </w:numPr>
      </w:pPr>
      <w:r>
        <w:t>Fruit of righteousness</w:t>
      </w:r>
    </w:p>
    <w:p w14:paraId="1C0D5ABB" w14:textId="00288921" w:rsidR="00EE5F2E" w:rsidRDefault="00EE5F2E" w:rsidP="00EE5F2E">
      <w:pPr>
        <w:pStyle w:val="NoSpacing"/>
        <w:numPr>
          <w:ilvl w:val="0"/>
          <w:numId w:val="2"/>
        </w:numPr>
      </w:pPr>
      <w:r>
        <w:t>50:54-51:44</w:t>
      </w:r>
    </w:p>
    <w:p w14:paraId="0F47469B" w14:textId="58A8F4EA" w:rsidR="00EE5F2E" w:rsidRDefault="00EE5F2E" w:rsidP="00EE5F2E">
      <w:pPr>
        <w:pStyle w:val="NoSpacing"/>
        <w:numPr>
          <w:ilvl w:val="1"/>
          <w:numId w:val="2"/>
        </w:numPr>
      </w:pPr>
      <w:r>
        <w:t>Sinfully good error</w:t>
      </w:r>
    </w:p>
    <w:p w14:paraId="64C890A5" w14:textId="6A2788B2" w:rsidR="00EE5F2E" w:rsidRDefault="00EE5F2E" w:rsidP="00EE5F2E">
      <w:pPr>
        <w:pStyle w:val="NoSpacing"/>
        <w:numPr>
          <w:ilvl w:val="0"/>
          <w:numId w:val="2"/>
        </w:numPr>
      </w:pPr>
      <w:r>
        <w:t>51:44-52:38</w:t>
      </w:r>
    </w:p>
    <w:p w14:paraId="7A4F66F2" w14:textId="2416B6F7" w:rsidR="00EE5F2E" w:rsidRDefault="00EE5F2E" w:rsidP="00EE5F2E">
      <w:pPr>
        <w:pStyle w:val="NoSpacing"/>
        <w:numPr>
          <w:ilvl w:val="1"/>
          <w:numId w:val="2"/>
        </w:numPr>
      </w:pPr>
      <w:r>
        <w:t xml:space="preserve">Make no excuses for </w:t>
      </w:r>
      <w:proofErr w:type="gramStart"/>
      <w:r>
        <w:t>sin</w:t>
      </w:r>
      <w:proofErr w:type="gramEnd"/>
    </w:p>
    <w:p w14:paraId="590F20A0" w14:textId="0CFF768F" w:rsidR="00EE5F2E" w:rsidRDefault="00EE5F2E" w:rsidP="00EE5F2E">
      <w:pPr>
        <w:pStyle w:val="NoSpacing"/>
      </w:pPr>
    </w:p>
    <w:sectPr w:rsidR="00EE5F2E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A769B" w14:textId="77777777" w:rsidR="004129B7" w:rsidRDefault="004129B7" w:rsidP="00BE3365">
      <w:pPr>
        <w:spacing w:after="0" w:line="240" w:lineRule="auto"/>
      </w:pPr>
      <w:r>
        <w:separator/>
      </w:r>
    </w:p>
  </w:endnote>
  <w:endnote w:type="continuationSeparator" w:id="0">
    <w:p w14:paraId="425FE280" w14:textId="77777777" w:rsidR="004129B7" w:rsidRDefault="004129B7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555EEAD6" w14:textId="1498B555" w:rsidR="00865822" w:rsidRDefault="00865822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March 2021</w:t>
        </w:r>
        <w:r>
          <w:tab/>
        </w:r>
        <w:r w:rsidRPr="007B389D">
          <w:t>Rom. #</w:t>
        </w:r>
        <w:r>
          <w:t>15</w:t>
        </w:r>
        <w:r w:rsidRPr="007B389D">
          <w:t xml:space="preserve"> – </w:t>
        </w:r>
        <w:r>
          <w:t xml:space="preserve">Tag Words for: </w:t>
        </w:r>
        <w:r w:rsidRPr="00216C5B">
          <w:rPr>
            <w:i/>
            <w:iCs/>
          </w:rPr>
          <w:t>Theology of SIN: Romans 6</w:t>
        </w:r>
        <w:r>
          <w:rPr>
            <w:i/>
            <w:iCs/>
          </w:rPr>
          <w:tab/>
        </w: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563F5C0" w14:textId="77777777" w:rsidR="00865822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865822">
          <w:t xml:space="preserve">Beau W. Barclay for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163A" w14:textId="77777777" w:rsidR="004129B7" w:rsidRDefault="004129B7" w:rsidP="00BE3365">
      <w:pPr>
        <w:spacing w:after="0" w:line="240" w:lineRule="auto"/>
      </w:pPr>
      <w:r>
        <w:separator/>
      </w:r>
    </w:p>
  </w:footnote>
  <w:footnote w:type="continuationSeparator" w:id="0">
    <w:p w14:paraId="6747F49C" w14:textId="77777777" w:rsidR="004129B7" w:rsidRDefault="004129B7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80409">
    <w:abstractNumId w:val="1"/>
  </w:num>
  <w:num w:numId="2" w16cid:durableId="173673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4FAJE5/MItAAAA"/>
  </w:docVars>
  <w:rsids>
    <w:rsidRoot w:val="00216C5B"/>
    <w:rsid w:val="000460D8"/>
    <w:rsid w:val="000703EE"/>
    <w:rsid w:val="000A02D6"/>
    <w:rsid w:val="00186753"/>
    <w:rsid w:val="001879FB"/>
    <w:rsid w:val="00216C5B"/>
    <w:rsid w:val="00280208"/>
    <w:rsid w:val="002C1414"/>
    <w:rsid w:val="002C5214"/>
    <w:rsid w:val="003B0C5E"/>
    <w:rsid w:val="003B14F7"/>
    <w:rsid w:val="003F05B2"/>
    <w:rsid w:val="00411842"/>
    <w:rsid w:val="004129B7"/>
    <w:rsid w:val="0049037F"/>
    <w:rsid w:val="00522516"/>
    <w:rsid w:val="00567ADA"/>
    <w:rsid w:val="00573B00"/>
    <w:rsid w:val="0060787E"/>
    <w:rsid w:val="00633ACA"/>
    <w:rsid w:val="00640D4C"/>
    <w:rsid w:val="00697F47"/>
    <w:rsid w:val="007B389D"/>
    <w:rsid w:val="007E195E"/>
    <w:rsid w:val="00865822"/>
    <w:rsid w:val="008F74A7"/>
    <w:rsid w:val="0094042A"/>
    <w:rsid w:val="009E5952"/>
    <w:rsid w:val="00A03D4D"/>
    <w:rsid w:val="00A214EF"/>
    <w:rsid w:val="00A2368B"/>
    <w:rsid w:val="00B06AB9"/>
    <w:rsid w:val="00B24E26"/>
    <w:rsid w:val="00B52F00"/>
    <w:rsid w:val="00B541C0"/>
    <w:rsid w:val="00BA7A7A"/>
    <w:rsid w:val="00BE3365"/>
    <w:rsid w:val="00C44F2A"/>
    <w:rsid w:val="00CB5FB7"/>
    <w:rsid w:val="00D53AA8"/>
    <w:rsid w:val="00DB7D43"/>
    <w:rsid w:val="00DE4C6C"/>
    <w:rsid w:val="00E23ADE"/>
    <w:rsid w:val="00E57FCA"/>
    <w:rsid w:val="00EB11F7"/>
    <w:rsid w:val="00EB5CAD"/>
    <w:rsid w:val="00EE5F2E"/>
    <w:rsid w:val="00F66A09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BEB90"/>
  <w15:chartTrackingRefBased/>
  <w15:docId w15:val="{49754EED-E8B5-4A73-944B-A29907A2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3F05B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16C5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05B2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index.php/romans/message/theology-of-sin-romans-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44xKyRRpUJ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ethinker.org/index.php/romans/message/theology-of-sin-romans-6/wat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esktop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106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6</cp:revision>
  <dcterms:created xsi:type="dcterms:W3CDTF">2021-03-29T03:05:00Z</dcterms:created>
  <dcterms:modified xsi:type="dcterms:W3CDTF">2023-11-01T17:29:00Z</dcterms:modified>
</cp:coreProperties>
</file>