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5421" w14:textId="206262CB" w:rsidR="00E56357" w:rsidRPr="00E56357" w:rsidRDefault="00E56357" w:rsidP="00E56357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BC93E90" w14:textId="4602DA0F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 xml:space="preserve">Rom # </w:t>
      </w:r>
      <w:r w:rsidR="00074123">
        <w:rPr>
          <w:rFonts w:ascii="Times New Roman" w:hAnsi="Times New Roman" w:cs="Times New Roman"/>
          <w:sz w:val="32"/>
          <w:szCs w:val="32"/>
        </w:rPr>
        <w:t xml:space="preserve">34 </w:t>
      </w:r>
      <w:r w:rsidRPr="0055698A">
        <w:rPr>
          <w:rFonts w:ascii="Times New Roman" w:hAnsi="Times New Roman" w:cs="Times New Roman"/>
          <w:sz w:val="32"/>
          <w:szCs w:val="32"/>
        </w:rPr>
        <w:t xml:space="preserve">– Tag Words for: </w:t>
      </w:r>
      <w:r w:rsidR="00074123" w:rsidRPr="00074123">
        <w:rPr>
          <w:rFonts w:ascii="Times New Roman" w:hAnsi="Times New Roman" w:cs="Times New Roman"/>
          <w:i/>
          <w:iCs/>
          <w:sz w:val="32"/>
          <w:szCs w:val="32"/>
        </w:rPr>
        <w:t>Worship in the Bible and Lessons in Theology</w:t>
      </w:r>
    </w:p>
    <w:p w14:paraId="0271F4E8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743"/>
        <w:gridCol w:w="5549"/>
        <w:gridCol w:w="1190"/>
        <w:gridCol w:w="2408"/>
      </w:tblGrid>
      <w:tr w:rsidR="00D50BA7" w14:paraId="1A45B165" w14:textId="77777777" w:rsidTr="002B028E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8CD0C8B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D672D68" w14:textId="117189A4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Date:</w:t>
            </w:r>
          </w:p>
        </w:tc>
      </w:tr>
      <w:tr w:rsidR="00074123" w14:paraId="6CCED918" w14:textId="77777777" w:rsidTr="002B028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3585" w14:textId="77777777" w:rsidR="00074123" w:rsidRDefault="00074123" w:rsidP="0007412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3A9C" w14:textId="49C973FF" w:rsidR="00074123" w:rsidRPr="005066F1" w:rsidRDefault="00074123" w:rsidP="00074123">
            <w:pPr>
              <w:pStyle w:val="NoSpacing"/>
            </w:pPr>
            <w:r w:rsidRPr="00074123">
              <w:t>Worship in the Bible and Lessons in Theology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3FED" w14:textId="5B5BEDF9" w:rsidR="00074123" w:rsidRDefault="00074123" w:rsidP="0007412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24FC" w14:textId="5CBABCEA" w:rsidR="00074123" w:rsidRPr="00D50BA7" w:rsidRDefault="00074123" w:rsidP="00074123">
            <w:pPr>
              <w:rPr>
                <w:sz w:val="24"/>
                <w:szCs w:val="24"/>
              </w:rPr>
            </w:pPr>
            <w:r w:rsidRPr="00074123">
              <w:rPr>
                <w:sz w:val="24"/>
                <w:szCs w:val="24"/>
              </w:rPr>
              <w:t>Nov 6, 2017</w:t>
            </w:r>
          </w:p>
        </w:tc>
      </w:tr>
      <w:tr w:rsidR="00074123" w14:paraId="04E88DA5" w14:textId="77777777" w:rsidTr="002B028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702B" w14:textId="77777777" w:rsidR="00074123" w:rsidRDefault="00074123" w:rsidP="0007412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499" w14:textId="39C8EFBC" w:rsidR="00074123" w:rsidRDefault="00074123" w:rsidP="00074123">
            <w:pPr>
              <w:pStyle w:val="NoSpacing"/>
            </w:pPr>
            <w:r>
              <w:t>Rom. #34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912E" w14:textId="78BD3A17" w:rsidR="00074123" w:rsidRDefault="00074123" w:rsidP="00074123">
            <w:pPr>
              <w:rPr>
                <w:sz w:val="24"/>
                <w:szCs w:val="24"/>
                <w:u w:val="single"/>
              </w:rPr>
            </w:pPr>
          </w:p>
        </w:tc>
      </w:tr>
      <w:tr w:rsidR="00074123" w14:paraId="46170B93" w14:textId="77777777" w:rsidTr="002B028E">
        <w:tc>
          <w:tcPr>
            <w:tcW w:w="10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88EB733" w14:textId="77777777" w:rsidR="00074123" w:rsidRDefault="00074123" w:rsidP="0007412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074123" w14:paraId="395BABB6" w14:textId="77777777" w:rsidTr="002B028E">
        <w:trPr>
          <w:trHeight w:val="269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DD64" w14:textId="77777777" w:rsidR="00074123" w:rsidRDefault="00074123" w:rsidP="0007412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411C" w14:textId="72E26494" w:rsidR="00074123" w:rsidRPr="00080B87" w:rsidRDefault="00000000" w:rsidP="00074123">
            <w:pPr>
              <w:pStyle w:val="NoSpacing"/>
              <w:rPr>
                <w:sz w:val="18"/>
                <w:szCs w:val="18"/>
              </w:rPr>
            </w:pPr>
            <w:hyperlink r:id="rId8" w:history="1">
              <w:r w:rsidR="002B028E" w:rsidRPr="00080B87">
                <w:rPr>
                  <w:rStyle w:val="Hyperlink"/>
                  <w:sz w:val="18"/>
                  <w:szCs w:val="18"/>
                </w:rPr>
                <w:t>https://biblethinker.org/to-god-be-the-glory-romans-1133-36/</w:t>
              </w:r>
            </w:hyperlink>
            <w:r w:rsidR="002B028E" w:rsidRPr="00080B87">
              <w:rPr>
                <w:sz w:val="18"/>
                <w:szCs w:val="18"/>
              </w:rPr>
              <w:t xml:space="preserve">  </w:t>
            </w:r>
          </w:p>
        </w:tc>
      </w:tr>
      <w:tr w:rsidR="00074123" w14:paraId="4095DEF8" w14:textId="77777777" w:rsidTr="002B028E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C86F" w14:textId="77777777" w:rsidR="00074123" w:rsidRDefault="00074123" w:rsidP="0007412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097E" w14:textId="0D309AEF" w:rsidR="00074123" w:rsidRDefault="00000000" w:rsidP="00074123">
            <w:pPr>
              <w:pStyle w:val="NoSpacing"/>
              <w:rPr>
                <w:sz w:val="18"/>
                <w:szCs w:val="18"/>
              </w:rPr>
            </w:pPr>
            <w:hyperlink r:id="rId9" w:history="1">
              <w:r w:rsidR="00074123" w:rsidRPr="003D1D4D">
                <w:rPr>
                  <w:rStyle w:val="Hyperlink"/>
                  <w:sz w:val="18"/>
                  <w:szCs w:val="18"/>
                </w:rPr>
                <w:t>https://youtu.be/mzyAOaFpnuQ</w:t>
              </w:r>
            </w:hyperlink>
            <w:r w:rsidR="00074123">
              <w:rPr>
                <w:sz w:val="18"/>
                <w:szCs w:val="18"/>
              </w:rPr>
              <w:t xml:space="preserve"> </w:t>
            </w:r>
          </w:p>
        </w:tc>
      </w:tr>
    </w:tbl>
    <w:p w14:paraId="5097B2C6" w14:textId="77777777" w:rsidR="00BE3365" w:rsidRDefault="00BE3365" w:rsidP="00BE3365">
      <w:pPr>
        <w:pStyle w:val="NoSpacing"/>
      </w:pPr>
    </w:p>
    <w:p w14:paraId="66B2383C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5E243B9F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17707B" w14:textId="3E743736" w:rsidR="00EF5105" w:rsidRDefault="00EF5105" w:rsidP="00BE3365">
      <w:pPr>
        <w:pStyle w:val="NoSpacing"/>
        <w:numPr>
          <w:ilvl w:val="0"/>
          <w:numId w:val="2"/>
        </w:numPr>
      </w:pPr>
      <w:r>
        <w:t>1:00-2:21</w:t>
      </w:r>
    </w:p>
    <w:p w14:paraId="2F103D32" w14:textId="21CFEF57" w:rsidR="00BE3365" w:rsidRDefault="00EF5105" w:rsidP="00EF5105">
      <w:pPr>
        <w:pStyle w:val="NoSpacing"/>
        <w:numPr>
          <w:ilvl w:val="1"/>
          <w:numId w:val="2"/>
        </w:numPr>
      </w:pPr>
      <w:r>
        <w:t>Doxology meaning</w:t>
      </w:r>
    </w:p>
    <w:p w14:paraId="411DA476" w14:textId="2BDCCCFC" w:rsidR="00EF5105" w:rsidRDefault="00EF5105" w:rsidP="00EF5105">
      <w:pPr>
        <w:pStyle w:val="NoSpacing"/>
        <w:numPr>
          <w:ilvl w:val="0"/>
          <w:numId w:val="2"/>
        </w:numPr>
      </w:pPr>
      <w:r>
        <w:t>2:21-4:02</w:t>
      </w:r>
    </w:p>
    <w:p w14:paraId="748A0BD6" w14:textId="48BC6DCC" w:rsidR="00EF5105" w:rsidRDefault="00EF5105" w:rsidP="00EF5105">
      <w:pPr>
        <w:pStyle w:val="NoSpacing"/>
        <w:numPr>
          <w:ilvl w:val="1"/>
          <w:numId w:val="2"/>
        </w:numPr>
      </w:pPr>
      <w:r>
        <w:t>How to worship</w:t>
      </w:r>
    </w:p>
    <w:p w14:paraId="7FCD0F49" w14:textId="1E68FE09" w:rsidR="00EF5105" w:rsidRDefault="00EF5105" w:rsidP="00EF5105">
      <w:pPr>
        <w:pStyle w:val="NoSpacing"/>
        <w:numPr>
          <w:ilvl w:val="1"/>
          <w:numId w:val="2"/>
        </w:numPr>
      </w:pPr>
      <w:r>
        <w:t>What is worship</w:t>
      </w:r>
    </w:p>
    <w:p w14:paraId="0D144507" w14:textId="48DBC7DF" w:rsidR="00EF5105" w:rsidRDefault="00EF5105" w:rsidP="00EF5105">
      <w:pPr>
        <w:pStyle w:val="NoSpacing"/>
        <w:numPr>
          <w:ilvl w:val="1"/>
          <w:numId w:val="2"/>
        </w:numPr>
      </w:pPr>
      <w:r>
        <w:t>Worship is the response of all of man to all of God</w:t>
      </w:r>
    </w:p>
    <w:p w14:paraId="328F910D" w14:textId="44010DEC" w:rsidR="00EF5105" w:rsidRDefault="00EF5105" w:rsidP="00EF5105">
      <w:pPr>
        <w:pStyle w:val="NoSpacing"/>
        <w:numPr>
          <w:ilvl w:val="0"/>
          <w:numId w:val="2"/>
        </w:numPr>
      </w:pPr>
      <w:r>
        <w:t>4:02-</w:t>
      </w:r>
      <w:r w:rsidR="006511AE">
        <w:t>9:44</w:t>
      </w:r>
    </w:p>
    <w:p w14:paraId="58524B23" w14:textId="0DA0C787" w:rsidR="00EF5105" w:rsidRDefault="00EF5105" w:rsidP="00EF5105">
      <w:pPr>
        <w:pStyle w:val="NoSpacing"/>
        <w:numPr>
          <w:ilvl w:val="1"/>
          <w:numId w:val="2"/>
        </w:numPr>
      </w:pPr>
      <w:r>
        <w:t>Evaluat</w:t>
      </w:r>
      <w:r w:rsidR="006511AE">
        <w:t>e</w:t>
      </w:r>
      <w:r>
        <w:t xml:space="preserve"> worship songs</w:t>
      </w:r>
    </w:p>
    <w:p w14:paraId="6FA15D0A" w14:textId="0220AC93" w:rsidR="00EF5105" w:rsidRDefault="006511AE" w:rsidP="00EF5105">
      <w:pPr>
        <w:pStyle w:val="NoSpacing"/>
        <w:numPr>
          <w:ilvl w:val="1"/>
          <w:numId w:val="2"/>
        </w:numPr>
      </w:pPr>
      <w:r>
        <w:t>Importance of worship lyrics</w:t>
      </w:r>
    </w:p>
    <w:p w14:paraId="3A893BC0" w14:textId="1FD96DFE" w:rsidR="006511AE" w:rsidRDefault="006511AE" w:rsidP="00EF5105">
      <w:pPr>
        <w:pStyle w:val="NoSpacing"/>
        <w:numPr>
          <w:ilvl w:val="1"/>
          <w:numId w:val="2"/>
        </w:numPr>
      </w:pPr>
      <w:r>
        <w:t>Not singing parts of worship songs</w:t>
      </w:r>
    </w:p>
    <w:p w14:paraId="2736E403" w14:textId="0DE8D6D4" w:rsidR="006511AE" w:rsidRDefault="006511AE" w:rsidP="00EF5105">
      <w:pPr>
        <w:pStyle w:val="NoSpacing"/>
        <w:numPr>
          <w:ilvl w:val="1"/>
          <w:numId w:val="2"/>
        </w:numPr>
      </w:pPr>
      <w:r>
        <w:t>Worship songs in the Bible</w:t>
      </w:r>
    </w:p>
    <w:p w14:paraId="735D654A" w14:textId="777FFC2F" w:rsidR="006511AE" w:rsidRDefault="006511AE" w:rsidP="00EF5105">
      <w:pPr>
        <w:pStyle w:val="NoSpacing"/>
        <w:numPr>
          <w:ilvl w:val="1"/>
          <w:numId w:val="2"/>
        </w:numPr>
      </w:pPr>
      <w:r>
        <w:t>Old songs, hymns</w:t>
      </w:r>
    </w:p>
    <w:p w14:paraId="03FA9508" w14:textId="55A2A544" w:rsidR="006511AE" w:rsidRDefault="006511AE" w:rsidP="006511AE">
      <w:pPr>
        <w:pStyle w:val="NoSpacing"/>
        <w:numPr>
          <w:ilvl w:val="0"/>
          <w:numId w:val="2"/>
        </w:numPr>
      </w:pPr>
      <w:r>
        <w:t>9:44-11:05</w:t>
      </w:r>
    </w:p>
    <w:p w14:paraId="123449E2" w14:textId="14C3A733" w:rsidR="006511AE" w:rsidRDefault="006511AE" w:rsidP="006511AE">
      <w:pPr>
        <w:pStyle w:val="NoSpacing"/>
        <w:numPr>
          <w:ilvl w:val="1"/>
          <w:numId w:val="2"/>
        </w:numPr>
      </w:pPr>
      <w:r>
        <w:t>Feelings during worship</w:t>
      </w:r>
    </w:p>
    <w:p w14:paraId="30F1FB10" w14:textId="5BAAF459" w:rsidR="006511AE" w:rsidRDefault="006511AE" w:rsidP="006511AE">
      <w:pPr>
        <w:pStyle w:val="NoSpacing"/>
        <w:numPr>
          <w:ilvl w:val="1"/>
          <w:numId w:val="2"/>
        </w:numPr>
      </w:pPr>
      <w:r>
        <w:t>Not feeling it in worship</w:t>
      </w:r>
    </w:p>
    <w:p w14:paraId="486CE195" w14:textId="0E7922CA" w:rsidR="006511AE" w:rsidRDefault="006511AE" w:rsidP="006511AE">
      <w:pPr>
        <w:pStyle w:val="NoSpacing"/>
        <w:numPr>
          <w:ilvl w:val="0"/>
          <w:numId w:val="2"/>
        </w:numPr>
      </w:pPr>
      <w:r>
        <w:t>11:05-</w:t>
      </w:r>
      <w:r w:rsidR="0048458B">
        <w:t>12:58</w:t>
      </w:r>
    </w:p>
    <w:p w14:paraId="6DC201E8" w14:textId="7E20A5D7" w:rsidR="006511AE" w:rsidRDefault="006511AE" w:rsidP="006511AE">
      <w:pPr>
        <w:pStyle w:val="NoSpacing"/>
        <w:numPr>
          <w:ilvl w:val="1"/>
          <w:numId w:val="2"/>
        </w:numPr>
      </w:pPr>
      <w:r>
        <w:t>Paul’s spontaneous worship in scripture</w:t>
      </w:r>
    </w:p>
    <w:p w14:paraId="621108E7" w14:textId="5838491E" w:rsidR="006511AE" w:rsidRDefault="006511AE" w:rsidP="006511AE">
      <w:pPr>
        <w:pStyle w:val="NoSpacing"/>
        <w:numPr>
          <w:ilvl w:val="1"/>
          <w:numId w:val="2"/>
        </w:numPr>
      </w:pPr>
      <w:r>
        <w:t>Worship flows out of theology</w:t>
      </w:r>
    </w:p>
    <w:p w14:paraId="0259E469" w14:textId="6E0E268B" w:rsidR="0048458B" w:rsidRDefault="0048458B" w:rsidP="0048458B">
      <w:pPr>
        <w:pStyle w:val="NoSpacing"/>
        <w:numPr>
          <w:ilvl w:val="0"/>
          <w:numId w:val="2"/>
        </w:numPr>
      </w:pPr>
      <w:r>
        <w:t>12:58-</w:t>
      </w:r>
      <w:r w:rsidR="00063C2B">
        <w:t>16:25</w:t>
      </w:r>
    </w:p>
    <w:p w14:paraId="56B7FE6C" w14:textId="170267C9" w:rsidR="00063C2B" w:rsidRDefault="00063C2B" w:rsidP="0048458B">
      <w:pPr>
        <w:pStyle w:val="NoSpacing"/>
        <w:numPr>
          <w:ilvl w:val="1"/>
          <w:numId w:val="2"/>
        </w:numPr>
      </w:pPr>
      <w:r>
        <w:t>Source of worship</w:t>
      </w:r>
    </w:p>
    <w:p w14:paraId="5254570C" w14:textId="236F45F4" w:rsidR="00063C2B" w:rsidRDefault="00063C2B" w:rsidP="00063C2B">
      <w:pPr>
        <w:pStyle w:val="NoSpacing"/>
        <w:numPr>
          <w:ilvl w:val="0"/>
          <w:numId w:val="2"/>
        </w:numPr>
      </w:pPr>
      <w:r>
        <w:t>16:25-</w:t>
      </w:r>
      <w:r w:rsidR="0040700A">
        <w:t>17:37</w:t>
      </w:r>
    </w:p>
    <w:p w14:paraId="5451F202" w14:textId="51428A20" w:rsidR="00063C2B" w:rsidRDefault="0040700A" w:rsidP="00063C2B">
      <w:pPr>
        <w:pStyle w:val="NoSpacing"/>
        <w:numPr>
          <w:ilvl w:val="1"/>
          <w:numId w:val="2"/>
        </w:numPr>
      </w:pPr>
      <w:r>
        <w:t>Greek word Oh in Romans 11:33</w:t>
      </w:r>
    </w:p>
    <w:p w14:paraId="00B9DA93" w14:textId="77B73A37" w:rsidR="0040700A" w:rsidRDefault="0040700A" w:rsidP="0040700A">
      <w:pPr>
        <w:pStyle w:val="NoSpacing"/>
        <w:numPr>
          <w:ilvl w:val="0"/>
          <w:numId w:val="2"/>
        </w:numPr>
      </w:pPr>
      <w:r>
        <w:t>17:37-19:42</w:t>
      </w:r>
    </w:p>
    <w:p w14:paraId="50B793EB" w14:textId="59F9A22D" w:rsidR="0040700A" w:rsidRDefault="0040700A" w:rsidP="00063C2B">
      <w:pPr>
        <w:pStyle w:val="NoSpacing"/>
        <w:numPr>
          <w:ilvl w:val="1"/>
          <w:numId w:val="2"/>
        </w:numPr>
      </w:pPr>
      <w:r>
        <w:t>Difference between God’s knowledge and wisdom</w:t>
      </w:r>
    </w:p>
    <w:p w14:paraId="58CF84D8" w14:textId="3E1A7D62" w:rsidR="0040700A" w:rsidRDefault="0040700A" w:rsidP="0040700A">
      <w:pPr>
        <w:pStyle w:val="NoSpacing"/>
        <w:numPr>
          <w:ilvl w:val="0"/>
          <w:numId w:val="2"/>
        </w:numPr>
      </w:pPr>
      <w:r>
        <w:t>19:42-</w:t>
      </w:r>
      <w:r w:rsidR="00F9511B">
        <w:t>21:09</w:t>
      </w:r>
    </w:p>
    <w:p w14:paraId="5EB074DE" w14:textId="5D3D9601" w:rsidR="0040700A" w:rsidRDefault="0040700A" w:rsidP="00063C2B">
      <w:pPr>
        <w:pStyle w:val="NoSpacing"/>
        <w:numPr>
          <w:ilvl w:val="1"/>
          <w:numId w:val="2"/>
        </w:numPr>
      </w:pPr>
      <w:r>
        <w:t>God’s plan</w:t>
      </w:r>
    </w:p>
    <w:p w14:paraId="1EB08BB1" w14:textId="365378E6" w:rsidR="0040700A" w:rsidRDefault="0040700A" w:rsidP="00063C2B">
      <w:pPr>
        <w:pStyle w:val="NoSpacing"/>
        <w:numPr>
          <w:ilvl w:val="1"/>
          <w:numId w:val="2"/>
        </w:numPr>
      </w:pPr>
      <w:r>
        <w:t>Trusting God</w:t>
      </w:r>
    </w:p>
    <w:p w14:paraId="3B51E80C" w14:textId="06B39D3F" w:rsidR="0040700A" w:rsidRDefault="0040700A" w:rsidP="0040700A">
      <w:pPr>
        <w:pStyle w:val="NoSpacing"/>
        <w:numPr>
          <w:ilvl w:val="1"/>
          <w:numId w:val="2"/>
        </w:numPr>
      </w:pPr>
      <w:r>
        <w:t>Walking in faith</w:t>
      </w:r>
    </w:p>
    <w:p w14:paraId="4DC6BDA9" w14:textId="33A41CBB" w:rsidR="0040700A" w:rsidRDefault="0040700A" w:rsidP="00063C2B">
      <w:pPr>
        <w:pStyle w:val="NoSpacing"/>
        <w:numPr>
          <w:ilvl w:val="1"/>
          <w:numId w:val="2"/>
        </w:numPr>
      </w:pPr>
      <w:r>
        <w:t>The older I get the smarter my parents become phrase</w:t>
      </w:r>
    </w:p>
    <w:p w14:paraId="39EEF72B" w14:textId="12DD459E" w:rsidR="0040700A" w:rsidRDefault="00F9511B" w:rsidP="0040700A">
      <w:pPr>
        <w:pStyle w:val="NoSpacing"/>
        <w:numPr>
          <w:ilvl w:val="0"/>
          <w:numId w:val="2"/>
        </w:numPr>
      </w:pPr>
      <w:r>
        <w:t>21:09-23:00</w:t>
      </w:r>
    </w:p>
    <w:p w14:paraId="3A1B51FF" w14:textId="239A3B24" w:rsidR="0040700A" w:rsidRDefault="0040700A" w:rsidP="00063C2B">
      <w:pPr>
        <w:pStyle w:val="NoSpacing"/>
        <w:numPr>
          <w:ilvl w:val="1"/>
          <w:numId w:val="2"/>
        </w:numPr>
      </w:pPr>
      <w:r>
        <w:t>Trusting God’s word</w:t>
      </w:r>
    </w:p>
    <w:p w14:paraId="6EDB9E7B" w14:textId="1AAA8C04" w:rsidR="00F9511B" w:rsidRDefault="00F9511B" w:rsidP="00063C2B">
      <w:pPr>
        <w:pStyle w:val="NoSpacing"/>
        <w:numPr>
          <w:ilvl w:val="1"/>
          <w:numId w:val="2"/>
        </w:numPr>
      </w:pPr>
      <w:r>
        <w:t>Trusting God in finding a spouse</w:t>
      </w:r>
    </w:p>
    <w:p w14:paraId="1BCA391E" w14:textId="3F1C7A36" w:rsidR="00F9511B" w:rsidRDefault="00F9511B" w:rsidP="00063C2B">
      <w:pPr>
        <w:pStyle w:val="NoSpacing"/>
        <w:numPr>
          <w:ilvl w:val="1"/>
          <w:numId w:val="2"/>
        </w:numPr>
      </w:pPr>
      <w:r>
        <w:t>Trusting God in ministry</w:t>
      </w:r>
    </w:p>
    <w:p w14:paraId="42894807" w14:textId="4EB28B14" w:rsidR="00F9511B" w:rsidRDefault="00F9511B" w:rsidP="00F9511B">
      <w:pPr>
        <w:pStyle w:val="NoSpacing"/>
        <w:numPr>
          <w:ilvl w:val="0"/>
          <w:numId w:val="2"/>
        </w:numPr>
      </w:pPr>
      <w:r>
        <w:t>23:00-24:31</w:t>
      </w:r>
    </w:p>
    <w:p w14:paraId="71A27403" w14:textId="0E450767" w:rsidR="00F9511B" w:rsidRDefault="00F9511B" w:rsidP="00F9511B">
      <w:pPr>
        <w:pStyle w:val="NoSpacing"/>
        <w:numPr>
          <w:ilvl w:val="1"/>
          <w:numId w:val="2"/>
        </w:numPr>
      </w:pPr>
      <w:r>
        <w:t>Purposes of God’s plan</w:t>
      </w:r>
    </w:p>
    <w:p w14:paraId="0939A97A" w14:textId="40ED3190" w:rsidR="00F9511B" w:rsidRDefault="00F9511B" w:rsidP="00F9511B">
      <w:pPr>
        <w:pStyle w:val="NoSpacing"/>
        <w:numPr>
          <w:ilvl w:val="1"/>
          <w:numId w:val="2"/>
        </w:numPr>
      </w:pPr>
      <w:r>
        <w:t>Relationships in God’s plan</w:t>
      </w:r>
    </w:p>
    <w:p w14:paraId="66932F29" w14:textId="1EE4D690" w:rsidR="00F9511B" w:rsidRDefault="00F9511B" w:rsidP="00F9511B">
      <w:pPr>
        <w:pStyle w:val="NoSpacing"/>
        <w:numPr>
          <w:ilvl w:val="0"/>
          <w:numId w:val="2"/>
        </w:numPr>
      </w:pPr>
      <w:r>
        <w:t>24:31-27:59</w:t>
      </w:r>
    </w:p>
    <w:p w14:paraId="02F01404" w14:textId="160AD7C4" w:rsidR="00F9511B" w:rsidRDefault="00F9511B" w:rsidP="00F9511B">
      <w:pPr>
        <w:pStyle w:val="NoSpacing"/>
        <w:numPr>
          <w:ilvl w:val="1"/>
          <w:numId w:val="2"/>
        </w:numPr>
      </w:pPr>
      <w:r>
        <w:t>Peace and God’s plan, P</w:t>
      </w:r>
      <w:r w:rsidRPr="00F9511B">
        <w:t>salm 131</w:t>
      </w:r>
    </w:p>
    <w:p w14:paraId="143A0B20" w14:textId="3DD8CDAF" w:rsidR="00F9511B" w:rsidRDefault="00F9511B" w:rsidP="00F9511B">
      <w:pPr>
        <w:pStyle w:val="NoSpacing"/>
        <w:numPr>
          <w:ilvl w:val="1"/>
          <w:numId w:val="2"/>
        </w:numPr>
      </w:pPr>
      <w:r>
        <w:t>When to trust God</w:t>
      </w:r>
    </w:p>
    <w:p w14:paraId="415788E4" w14:textId="2ED139D9" w:rsidR="00F9511B" w:rsidRDefault="00F9511B" w:rsidP="00F9511B">
      <w:pPr>
        <w:pStyle w:val="NoSpacing"/>
        <w:numPr>
          <w:ilvl w:val="1"/>
          <w:numId w:val="2"/>
        </w:numPr>
      </w:pPr>
      <w:r>
        <w:t>Meaning of living for God</w:t>
      </w:r>
    </w:p>
    <w:p w14:paraId="2BA50A28" w14:textId="16527E2B" w:rsidR="00F9511B" w:rsidRDefault="00F9511B" w:rsidP="00F9511B">
      <w:pPr>
        <w:pStyle w:val="NoSpacing"/>
        <w:numPr>
          <w:ilvl w:val="0"/>
          <w:numId w:val="2"/>
        </w:numPr>
      </w:pPr>
      <w:r>
        <w:t>27:59-</w:t>
      </w:r>
      <w:r w:rsidR="001E6BC3">
        <w:t>29:27</w:t>
      </w:r>
    </w:p>
    <w:p w14:paraId="2ADD34E7" w14:textId="446DE9E7" w:rsidR="00F9511B" w:rsidRDefault="00F8133E" w:rsidP="00F9511B">
      <w:pPr>
        <w:pStyle w:val="NoSpacing"/>
        <w:numPr>
          <w:ilvl w:val="1"/>
          <w:numId w:val="2"/>
        </w:numPr>
      </w:pPr>
      <w:r>
        <w:t>Figuring out what God is doing</w:t>
      </w:r>
    </w:p>
    <w:p w14:paraId="4BAD467F" w14:textId="6B6BCDC3" w:rsidR="00F8133E" w:rsidRDefault="001E6BC3" w:rsidP="001E6BC3">
      <w:pPr>
        <w:pStyle w:val="NoSpacing"/>
        <w:numPr>
          <w:ilvl w:val="0"/>
          <w:numId w:val="2"/>
        </w:numPr>
      </w:pPr>
      <w:r>
        <w:t>29:27-35:01</w:t>
      </w:r>
    </w:p>
    <w:p w14:paraId="55AF8D8F" w14:textId="6DEADA53" w:rsidR="001E6BC3" w:rsidRDefault="001E6BC3" w:rsidP="001E6BC3">
      <w:pPr>
        <w:pStyle w:val="NoSpacing"/>
        <w:numPr>
          <w:ilvl w:val="1"/>
          <w:numId w:val="2"/>
        </w:numPr>
      </w:pPr>
      <w:r>
        <w:t>Isaiah 40:13 in Romans 11:34</w:t>
      </w:r>
    </w:p>
    <w:p w14:paraId="65C69218" w14:textId="1238FDAB" w:rsidR="001E6BC3" w:rsidRDefault="001E6BC3" w:rsidP="001E6BC3">
      <w:pPr>
        <w:pStyle w:val="NoSpacing"/>
        <w:numPr>
          <w:ilvl w:val="1"/>
          <w:numId w:val="2"/>
        </w:numPr>
      </w:pPr>
      <w:r>
        <w:t>1 Corinthians 2:15, having the mind of Christ</w:t>
      </w:r>
    </w:p>
    <w:p w14:paraId="5BE913BA" w14:textId="5D7338A1" w:rsidR="001E6BC3" w:rsidRDefault="001E6BC3" w:rsidP="001E6BC3">
      <w:pPr>
        <w:pStyle w:val="NoSpacing"/>
        <w:numPr>
          <w:ilvl w:val="1"/>
          <w:numId w:val="2"/>
        </w:numPr>
      </w:pPr>
      <w:r>
        <w:t>Asking pastors questions</w:t>
      </w:r>
    </w:p>
    <w:p w14:paraId="604BF7ED" w14:textId="034E1F1C" w:rsidR="001E6BC3" w:rsidRDefault="001E6BC3" w:rsidP="001E6BC3">
      <w:pPr>
        <w:pStyle w:val="NoSpacing"/>
        <w:numPr>
          <w:ilvl w:val="1"/>
          <w:numId w:val="2"/>
        </w:numPr>
      </w:pPr>
      <w:r>
        <w:t>Pastors are counselors</w:t>
      </w:r>
    </w:p>
    <w:p w14:paraId="5389F5C5" w14:textId="15927FF2" w:rsidR="001E6BC3" w:rsidRDefault="001E6BC3" w:rsidP="001E6BC3">
      <w:pPr>
        <w:pStyle w:val="NoSpacing"/>
        <w:numPr>
          <w:ilvl w:val="0"/>
          <w:numId w:val="2"/>
        </w:numPr>
      </w:pPr>
      <w:r>
        <w:t>35:01-37:40</w:t>
      </w:r>
    </w:p>
    <w:p w14:paraId="6BC1CF92" w14:textId="55253AE0" w:rsidR="001E6BC3" w:rsidRDefault="001E6BC3" w:rsidP="001E6BC3">
      <w:pPr>
        <w:pStyle w:val="NoSpacing"/>
        <w:numPr>
          <w:ilvl w:val="1"/>
          <w:numId w:val="2"/>
        </w:numPr>
      </w:pPr>
      <w:r>
        <w:t>Evaluating your personal opinions</w:t>
      </w:r>
    </w:p>
    <w:p w14:paraId="31F6F7F8" w14:textId="39CB5820" w:rsidR="001E6BC3" w:rsidRDefault="001E6BC3" w:rsidP="001E6BC3">
      <w:pPr>
        <w:pStyle w:val="NoSpacing"/>
        <w:numPr>
          <w:ilvl w:val="1"/>
          <w:numId w:val="2"/>
        </w:numPr>
      </w:pPr>
      <w:r>
        <w:t>Giving spiritual advice</w:t>
      </w:r>
    </w:p>
    <w:p w14:paraId="4900A82E" w14:textId="383181AA" w:rsidR="001E6BC3" w:rsidRDefault="001E6BC3" w:rsidP="001E6BC3">
      <w:pPr>
        <w:pStyle w:val="NoSpacing"/>
        <w:numPr>
          <w:ilvl w:val="0"/>
          <w:numId w:val="2"/>
        </w:numPr>
      </w:pPr>
      <w:r>
        <w:t>37:40-</w:t>
      </w:r>
      <w:r w:rsidR="00B41D6C">
        <w:t>40:47</w:t>
      </w:r>
    </w:p>
    <w:p w14:paraId="302E41C5" w14:textId="324F174F" w:rsidR="001E6BC3" w:rsidRDefault="001E6BC3" w:rsidP="001E6BC3">
      <w:pPr>
        <w:pStyle w:val="NoSpacing"/>
        <w:numPr>
          <w:ilvl w:val="1"/>
          <w:numId w:val="2"/>
        </w:numPr>
      </w:pPr>
      <w:r>
        <w:t>Job 41:11 in Romans 11:35</w:t>
      </w:r>
    </w:p>
    <w:p w14:paraId="7C02EC0B" w14:textId="33868373" w:rsidR="00B41D6C" w:rsidRDefault="00B41D6C" w:rsidP="00B41D6C">
      <w:pPr>
        <w:pStyle w:val="NoSpacing"/>
        <w:numPr>
          <w:ilvl w:val="1"/>
          <w:numId w:val="2"/>
        </w:numPr>
      </w:pPr>
      <w:r>
        <w:t>Everything is a gift of God</w:t>
      </w:r>
    </w:p>
    <w:p w14:paraId="4A6DA785" w14:textId="04F868B1" w:rsidR="00B41D6C" w:rsidRDefault="00B41D6C" w:rsidP="00B41D6C">
      <w:pPr>
        <w:pStyle w:val="NoSpacing"/>
        <w:numPr>
          <w:ilvl w:val="1"/>
          <w:numId w:val="2"/>
        </w:numPr>
      </w:pPr>
      <w:r>
        <w:t>God gets all the Glory</w:t>
      </w:r>
    </w:p>
    <w:p w14:paraId="48D51435" w14:textId="5BAC82ED" w:rsidR="00B41D6C" w:rsidRDefault="00B41D6C" w:rsidP="00B41D6C">
      <w:pPr>
        <w:pStyle w:val="NoSpacing"/>
        <w:numPr>
          <w:ilvl w:val="1"/>
          <w:numId w:val="2"/>
        </w:numPr>
      </w:pPr>
      <w:r>
        <w:t>Taking things for granted</w:t>
      </w:r>
    </w:p>
    <w:p w14:paraId="0427B011" w14:textId="3CD91C2D" w:rsidR="00B41D6C" w:rsidRDefault="00B41D6C" w:rsidP="00B41D6C">
      <w:pPr>
        <w:pStyle w:val="NoSpacing"/>
        <w:numPr>
          <w:ilvl w:val="1"/>
          <w:numId w:val="2"/>
        </w:numPr>
      </w:pPr>
      <w:r>
        <w:t>Relationship with God</w:t>
      </w:r>
    </w:p>
    <w:p w14:paraId="701AB799" w14:textId="4860DCB4" w:rsidR="00B41D6C" w:rsidRDefault="00B41D6C" w:rsidP="00B41D6C">
      <w:pPr>
        <w:pStyle w:val="NoSpacing"/>
        <w:numPr>
          <w:ilvl w:val="0"/>
          <w:numId w:val="2"/>
        </w:numPr>
      </w:pPr>
      <w:r>
        <w:t>40:47-42:10</w:t>
      </w:r>
    </w:p>
    <w:p w14:paraId="024B58E4" w14:textId="3E4AF901" w:rsidR="00B41D6C" w:rsidRDefault="00B41D6C" w:rsidP="00B41D6C">
      <w:pPr>
        <w:pStyle w:val="NoSpacing"/>
        <w:numPr>
          <w:ilvl w:val="1"/>
          <w:numId w:val="2"/>
        </w:numPr>
      </w:pPr>
      <w:r>
        <w:t xml:space="preserve">Of Him are all things </w:t>
      </w:r>
      <w:r w:rsidR="005C6E06">
        <w:t>meaning</w:t>
      </w:r>
    </w:p>
    <w:p w14:paraId="54BFCE3A" w14:textId="23BDFE98" w:rsidR="00B41D6C" w:rsidRDefault="00B41D6C" w:rsidP="00B41D6C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Devine a</w:t>
      </w:r>
      <w:r w:rsidRPr="00B41D6C">
        <w:rPr>
          <w:sz w:val="24"/>
        </w:rPr>
        <w:t>seity</w:t>
      </w:r>
      <w:r>
        <w:rPr>
          <w:sz w:val="24"/>
        </w:rPr>
        <w:t>, self-existence</w:t>
      </w:r>
    </w:p>
    <w:p w14:paraId="44BFDB8C" w14:textId="3964E7B9" w:rsidR="00B41D6C" w:rsidRDefault="00B41D6C" w:rsidP="00B41D6C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42:10</w:t>
      </w:r>
      <w:r w:rsidR="005C6E06">
        <w:rPr>
          <w:sz w:val="24"/>
        </w:rPr>
        <w:t>-44:12</w:t>
      </w:r>
    </w:p>
    <w:p w14:paraId="5E91327F" w14:textId="6A1CA189" w:rsidR="00B41D6C" w:rsidRDefault="00B41D6C" w:rsidP="00B41D6C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All things are through Him</w:t>
      </w:r>
      <w:r w:rsidR="005C6E06" w:rsidRPr="005C6E06">
        <w:t xml:space="preserve"> </w:t>
      </w:r>
      <w:r w:rsidR="005C6E06" w:rsidRPr="005C6E06">
        <w:rPr>
          <w:sz w:val="24"/>
        </w:rPr>
        <w:t>meaning</w:t>
      </w:r>
    </w:p>
    <w:p w14:paraId="000506A1" w14:textId="34D0A03E" w:rsidR="00B41D6C" w:rsidRDefault="00B41D6C" w:rsidP="00B41D6C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All things created through Jesus, John 1:3, Colossians 1:16, 1 Corinthians 8:6, Hebrews 1:2, </w:t>
      </w:r>
      <w:r w:rsidR="005C6E06">
        <w:rPr>
          <w:sz w:val="24"/>
        </w:rPr>
        <w:t>Romans 11:36</w:t>
      </w:r>
    </w:p>
    <w:p w14:paraId="7EA3C336" w14:textId="16FBB186" w:rsidR="00B41D6C" w:rsidRDefault="00B41D6C" w:rsidP="00B41D6C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Economic Trinity</w:t>
      </w:r>
    </w:p>
    <w:p w14:paraId="50D6209E" w14:textId="7549483D" w:rsidR="005C6E06" w:rsidRDefault="005C6E06" w:rsidP="005C6E06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44:12-45:20</w:t>
      </w:r>
    </w:p>
    <w:p w14:paraId="7891EBE7" w14:textId="59BA5B98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lastRenderedPageBreak/>
        <w:t>All things to Him</w:t>
      </w:r>
      <w:r w:rsidRPr="005C6E06">
        <w:t xml:space="preserve"> </w:t>
      </w:r>
      <w:r w:rsidRPr="005C6E06">
        <w:rPr>
          <w:sz w:val="24"/>
        </w:rPr>
        <w:t>meaning</w:t>
      </w:r>
    </w:p>
    <w:p w14:paraId="539FAFAE" w14:textId="2FC3F04C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The end goal of creation is God</w:t>
      </w:r>
    </w:p>
    <w:p w14:paraId="0AE670D3" w14:textId="08F3F8FE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Philippians 2:13, Hebrews 2:10, Colossians 1:16, the purpose of creation is God</w:t>
      </w:r>
    </w:p>
    <w:p w14:paraId="12A3E412" w14:textId="03E673D2" w:rsidR="005C6E06" w:rsidRDefault="005C6E06" w:rsidP="005C6E06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45:21-47:21</w:t>
      </w:r>
    </w:p>
    <w:p w14:paraId="4528F44F" w14:textId="02B81967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Unbelievable British radio program</w:t>
      </w:r>
    </w:p>
    <w:p w14:paraId="6BB33A5D" w14:textId="5BA79842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Sean Carroll popular atheist</w:t>
      </w:r>
    </w:p>
    <w:p w14:paraId="4788F391" w14:textId="41169FE6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 xml:space="preserve">Atheist argument for the </w:t>
      </w:r>
      <w:r w:rsidR="00116C9F">
        <w:rPr>
          <w:sz w:val="24"/>
        </w:rPr>
        <w:t>unimportance</w:t>
      </w:r>
      <w:r>
        <w:rPr>
          <w:sz w:val="24"/>
        </w:rPr>
        <w:t xml:space="preserve"> of humanity response</w:t>
      </w:r>
    </w:p>
    <w:p w14:paraId="232325FB" w14:textId="6FAF016A" w:rsidR="005C6E06" w:rsidRDefault="005C6E06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The universe is made for God not man</w:t>
      </w:r>
    </w:p>
    <w:p w14:paraId="1D0A1726" w14:textId="2AFDB296" w:rsidR="005C6E06" w:rsidRDefault="005C6E06" w:rsidP="005C6E06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47:21-</w:t>
      </w:r>
      <w:r w:rsidR="002B028E">
        <w:rPr>
          <w:sz w:val="24"/>
        </w:rPr>
        <w:t>50:11</w:t>
      </w:r>
    </w:p>
    <w:p w14:paraId="6E45FB7A" w14:textId="588A6671" w:rsidR="005C6E06" w:rsidRDefault="002B028E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My good and God’s glory</w:t>
      </w:r>
    </w:p>
    <w:p w14:paraId="5088EBCB" w14:textId="003A8158" w:rsidR="002B028E" w:rsidRDefault="002B028E" w:rsidP="005C6E06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John 15, apart from Jesus you can do nothing</w:t>
      </w:r>
    </w:p>
    <w:p w14:paraId="5F80CC48" w14:textId="657C7B9F" w:rsidR="002B028E" w:rsidRDefault="002B028E" w:rsidP="002B028E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50:11-54:21</w:t>
      </w:r>
    </w:p>
    <w:p w14:paraId="23ECAECE" w14:textId="3D434270" w:rsidR="002B028E" w:rsidRDefault="002B028E" w:rsidP="002B028E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Skeptic argument of God’s arrogance</w:t>
      </w:r>
    </w:p>
    <w:p w14:paraId="2D41641A" w14:textId="634F2D91" w:rsidR="002B028E" w:rsidRDefault="002B028E" w:rsidP="002B028E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Psalm 115:1, glory in God’s glory</w:t>
      </w:r>
    </w:p>
    <w:p w14:paraId="6F94008B" w14:textId="65600292" w:rsidR="002B028E" w:rsidRDefault="002B028E" w:rsidP="002B028E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</w:rPr>
        <w:t>Is God’s glory my priority</w:t>
      </w:r>
    </w:p>
    <w:p w14:paraId="2F4F8FDB" w14:textId="77777777" w:rsidR="002B028E" w:rsidRPr="00080B87" w:rsidRDefault="002B028E" w:rsidP="00080B87">
      <w:pPr>
        <w:rPr>
          <w:sz w:val="24"/>
        </w:rPr>
      </w:pPr>
    </w:p>
    <w:sectPr w:rsidR="002B028E" w:rsidRPr="00080B87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6668" w14:textId="77777777" w:rsidR="006938F1" w:rsidRDefault="006938F1" w:rsidP="00BE3365">
      <w:pPr>
        <w:spacing w:after="0" w:line="240" w:lineRule="auto"/>
      </w:pPr>
      <w:r>
        <w:separator/>
      </w:r>
    </w:p>
  </w:endnote>
  <w:endnote w:type="continuationSeparator" w:id="0">
    <w:p w14:paraId="07267627" w14:textId="77777777" w:rsidR="006938F1" w:rsidRDefault="006938F1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20922EAD" w14:textId="355E0498" w:rsidR="00A03D4D" w:rsidRDefault="00080B8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August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 w:rsidR="00074123">
          <w:t>34</w:t>
        </w:r>
        <w:r w:rsidR="007B389D" w:rsidRPr="007B389D">
          <w:t xml:space="preserve"> – </w:t>
        </w:r>
        <w:r w:rsidR="00DE4C6C">
          <w:t xml:space="preserve">Tag Words for: </w:t>
        </w:r>
        <w:r w:rsidR="00074123" w:rsidRPr="00074123">
          <w:rPr>
            <w:i/>
            <w:iCs/>
          </w:rPr>
          <w:t>Worship in the Bible and Lessons in Theology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PAGE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NUMPAGES 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</w:p>
    </w:sdtContent>
  </w:sdt>
  <w:p w14:paraId="231571AD" w14:textId="1ED85505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3195" w14:textId="77777777" w:rsidR="006938F1" w:rsidRDefault="006938F1" w:rsidP="00BE3365">
      <w:pPr>
        <w:spacing w:after="0" w:line="240" w:lineRule="auto"/>
      </w:pPr>
      <w:r>
        <w:separator/>
      </w:r>
    </w:p>
  </w:footnote>
  <w:footnote w:type="continuationSeparator" w:id="0">
    <w:p w14:paraId="5542DE43" w14:textId="77777777" w:rsidR="006938F1" w:rsidRDefault="006938F1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08351">
    <w:abstractNumId w:val="1"/>
  </w:num>
  <w:num w:numId="2" w16cid:durableId="117264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tKgFAFrgCCEtAAAA"/>
  </w:docVars>
  <w:rsids>
    <w:rsidRoot w:val="00074123"/>
    <w:rsid w:val="000460D8"/>
    <w:rsid w:val="00063C2B"/>
    <w:rsid w:val="00074123"/>
    <w:rsid w:val="00080B87"/>
    <w:rsid w:val="00116C9F"/>
    <w:rsid w:val="001879FB"/>
    <w:rsid w:val="001E6BC3"/>
    <w:rsid w:val="00264B43"/>
    <w:rsid w:val="00267413"/>
    <w:rsid w:val="00280208"/>
    <w:rsid w:val="002B028E"/>
    <w:rsid w:val="002C1414"/>
    <w:rsid w:val="003B0C5E"/>
    <w:rsid w:val="003B14F7"/>
    <w:rsid w:val="003D462B"/>
    <w:rsid w:val="0040700A"/>
    <w:rsid w:val="00411842"/>
    <w:rsid w:val="00483547"/>
    <w:rsid w:val="0048458B"/>
    <w:rsid w:val="00522516"/>
    <w:rsid w:val="00567ADA"/>
    <w:rsid w:val="00573B00"/>
    <w:rsid w:val="005C6E06"/>
    <w:rsid w:val="00633ACA"/>
    <w:rsid w:val="00633E09"/>
    <w:rsid w:val="006511AE"/>
    <w:rsid w:val="006938F1"/>
    <w:rsid w:val="00697F47"/>
    <w:rsid w:val="007451D3"/>
    <w:rsid w:val="007B389D"/>
    <w:rsid w:val="007E195E"/>
    <w:rsid w:val="0082009A"/>
    <w:rsid w:val="008F74A7"/>
    <w:rsid w:val="0094042A"/>
    <w:rsid w:val="00985B28"/>
    <w:rsid w:val="009E5952"/>
    <w:rsid w:val="00A03D4D"/>
    <w:rsid w:val="00B24E26"/>
    <w:rsid w:val="00B32E21"/>
    <w:rsid w:val="00B41D6C"/>
    <w:rsid w:val="00B52F00"/>
    <w:rsid w:val="00BA7A7A"/>
    <w:rsid w:val="00BE3365"/>
    <w:rsid w:val="00C44F2A"/>
    <w:rsid w:val="00CA5A8F"/>
    <w:rsid w:val="00CC207E"/>
    <w:rsid w:val="00D50BA7"/>
    <w:rsid w:val="00D53AA8"/>
    <w:rsid w:val="00DA5A26"/>
    <w:rsid w:val="00DE4C6C"/>
    <w:rsid w:val="00E23ADE"/>
    <w:rsid w:val="00E56357"/>
    <w:rsid w:val="00E57FCA"/>
    <w:rsid w:val="00EB5CAD"/>
    <w:rsid w:val="00EF5105"/>
    <w:rsid w:val="00F66A09"/>
    <w:rsid w:val="00F8133E"/>
    <w:rsid w:val="00F9215D"/>
    <w:rsid w:val="00F9511B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E3F26"/>
  <w15:chartTrackingRefBased/>
  <w15:docId w15:val="{F1907DA2-2753-439D-94AD-0EA1BC7F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E5635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41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E6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BC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BC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BC3"/>
    <w:rPr>
      <w:b/>
      <w:bCs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56357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to-god-be-the-glory-romans-1133-3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mzyAOaFpnuQ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esktop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108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7</cp:revision>
  <dcterms:created xsi:type="dcterms:W3CDTF">2021-07-13T03:24:00Z</dcterms:created>
  <dcterms:modified xsi:type="dcterms:W3CDTF">2023-11-01T17:35:00Z</dcterms:modified>
</cp:coreProperties>
</file>