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2B60" w14:textId="30919DA2" w:rsidR="00C96CFD" w:rsidRPr="00C96CFD" w:rsidRDefault="00C96CFD" w:rsidP="00C96CFD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420CBDD4" w14:textId="7F3FA54B" w:rsidR="00D50BA7" w:rsidRPr="0055698A" w:rsidRDefault="00D50BA7" w:rsidP="00D50BA7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>Rom #</w:t>
      </w:r>
      <w:r w:rsidR="00E20D04">
        <w:rPr>
          <w:rFonts w:ascii="Times New Roman" w:hAnsi="Times New Roman" w:cs="Times New Roman"/>
          <w:sz w:val="32"/>
          <w:szCs w:val="32"/>
        </w:rPr>
        <w:t>35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Tag Words for: </w:t>
      </w:r>
      <w:r w:rsidR="00E20D04" w:rsidRPr="00E20D04">
        <w:rPr>
          <w:rFonts w:ascii="Times New Roman" w:hAnsi="Times New Roman" w:cs="Times New Roman"/>
          <w:i/>
          <w:iCs/>
          <w:sz w:val="32"/>
          <w:szCs w:val="32"/>
        </w:rPr>
        <w:t>God Wants A Living Sacrifice: Romans 12:1</w:t>
      </w:r>
    </w:p>
    <w:p w14:paraId="7DDB3D10" w14:textId="77777777" w:rsidR="00D50BA7" w:rsidRDefault="00D50BA7" w:rsidP="00D50BA7">
      <w:pPr>
        <w:pStyle w:val="NoSpacing"/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1743"/>
        <w:gridCol w:w="5555"/>
        <w:gridCol w:w="1612"/>
        <w:gridCol w:w="1980"/>
      </w:tblGrid>
      <w:tr w:rsidR="00D50BA7" w14:paraId="3E325D6C" w14:textId="77777777" w:rsidTr="00CC207E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EC280DA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6D616B7" w14:textId="5FFA59C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Date:</w:t>
            </w:r>
          </w:p>
        </w:tc>
      </w:tr>
      <w:tr w:rsidR="00E20D04" w14:paraId="5B9EFA93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C423" w14:textId="77777777" w:rsidR="00E20D04" w:rsidRDefault="00E20D04" w:rsidP="00E20D04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4CA1" w14:textId="0C28E00A" w:rsidR="00E20D04" w:rsidRPr="005066F1" w:rsidRDefault="00E20D04" w:rsidP="00E20D04">
            <w:pPr>
              <w:pStyle w:val="NoSpacing"/>
            </w:pPr>
            <w:r w:rsidRPr="00E20D04">
              <w:t>God Wants A Living Sacrifice: Romans 12:1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9521" w14:textId="7700423F" w:rsidR="00E20D04" w:rsidRDefault="00E20D04" w:rsidP="00E20D0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E842" w14:textId="6A669D20" w:rsidR="00E20D04" w:rsidRPr="00D50BA7" w:rsidRDefault="0067286F" w:rsidP="00E20D04">
            <w:pPr>
              <w:rPr>
                <w:sz w:val="24"/>
                <w:szCs w:val="24"/>
              </w:rPr>
            </w:pPr>
            <w:r w:rsidRPr="0067286F">
              <w:rPr>
                <w:sz w:val="24"/>
                <w:szCs w:val="24"/>
              </w:rPr>
              <w:t>Nov 13, 2017</w:t>
            </w:r>
          </w:p>
        </w:tc>
      </w:tr>
      <w:tr w:rsidR="00D50BA7" w14:paraId="7F45E949" w14:textId="77777777" w:rsidTr="00E20D04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C7FE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5F5E" w14:textId="6A094BF0" w:rsidR="00D50BA7" w:rsidRDefault="00D50BA7" w:rsidP="00244A03">
            <w:pPr>
              <w:pStyle w:val="NoSpacing"/>
            </w:pPr>
            <w:r>
              <w:t>Rom. #</w:t>
            </w:r>
            <w:r w:rsidR="00E20D04">
              <w:t>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A259" w14:textId="178B6A5D" w:rsidR="00D50BA7" w:rsidRDefault="00D50BA7" w:rsidP="00244A03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D3EC" w14:textId="225320E7" w:rsidR="00D50BA7" w:rsidRDefault="00D50BA7" w:rsidP="00244A03">
            <w:pPr>
              <w:rPr>
                <w:sz w:val="24"/>
                <w:szCs w:val="24"/>
                <w:u w:val="single"/>
              </w:rPr>
            </w:pPr>
          </w:p>
        </w:tc>
      </w:tr>
      <w:tr w:rsidR="00D50BA7" w14:paraId="6104FBBB" w14:textId="77777777" w:rsidTr="00CC207E">
        <w:tc>
          <w:tcPr>
            <w:tcW w:w="10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38138C95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D50BA7" w14:paraId="0FD4A6EC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1957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E15E" w14:textId="40A24D79" w:rsidR="00D50BA7" w:rsidRDefault="00000000" w:rsidP="00244A03">
            <w:pPr>
              <w:pStyle w:val="NoSpacing"/>
            </w:pPr>
            <w:hyperlink r:id="rId8" w:history="1">
              <w:r w:rsidR="0067286F" w:rsidRPr="00935501">
                <w:rPr>
                  <w:rStyle w:val="Hyperlink"/>
                  <w:sz w:val="18"/>
                  <w:szCs w:val="18"/>
                </w:rPr>
                <w:t>https://biblethinker.org/god-wants-a-living-sacrifice-romans-121/</w:t>
              </w:r>
            </w:hyperlink>
            <w:r w:rsidR="0067286F">
              <w:rPr>
                <w:sz w:val="18"/>
                <w:szCs w:val="18"/>
              </w:rPr>
              <w:t xml:space="preserve"> </w:t>
            </w:r>
          </w:p>
        </w:tc>
      </w:tr>
      <w:tr w:rsidR="00D50BA7" w14:paraId="0E05B072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2F5C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BBCF" w14:textId="77B4E96D" w:rsidR="00D50BA7" w:rsidRDefault="00000000" w:rsidP="00244A03">
            <w:pPr>
              <w:pStyle w:val="NoSpacing"/>
              <w:rPr>
                <w:sz w:val="18"/>
                <w:szCs w:val="18"/>
              </w:rPr>
            </w:pPr>
            <w:hyperlink r:id="rId9" w:history="1">
              <w:r w:rsidR="0067286F" w:rsidRPr="00935501">
                <w:rPr>
                  <w:rStyle w:val="Hyperlink"/>
                  <w:sz w:val="18"/>
                  <w:szCs w:val="18"/>
                </w:rPr>
                <w:t>https://youtu.be/n1V0ZXFzFDI</w:t>
              </w:r>
            </w:hyperlink>
            <w:r w:rsidR="0067286F">
              <w:rPr>
                <w:sz w:val="18"/>
                <w:szCs w:val="18"/>
              </w:rPr>
              <w:t xml:space="preserve"> </w:t>
            </w:r>
          </w:p>
        </w:tc>
      </w:tr>
    </w:tbl>
    <w:p w14:paraId="4A3DFA43" w14:textId="77777777" w:rsidR="001633D1" w:rsidRDefault="001633D1" w:rsidP="00BE3365">
      <w:pPr>
        <w:pStyle w:val="NoSpacing"/>
        <w:pBdr>
          <w:bottom w:val="single" w:sz="6" w:space="1" w:color="auto"/>
        </w:pBdr>
      </w:pPr>
    </w:p>
    <w:p w14:paraId="665151E9" w14:textId="49E751E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58C051B4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50B3C1B" w14:textId="2C97B85E" w:rsidR="00BE3365" w:rsidRDefault="0067286F" w:rsidP="00BE3365">
      <w:pPr>
        <w:pStyle w:val="NoSpacing"/>
        <w:numPr>
          <w:ilvl w:val="0"/>
          <w:numId w:val="2"/>
        </w:numPr>
      </w:pPr>
      <w:r>
        <w:t>0:18-</w:t>
      </w:r>
      <w:r w:rsidR="009D2F8D">
        <w:t>1:53</w:t>
      </w:r>
    </w:p>
    <w:p w14:paraId="7C2F08C9" w14:textId="42BDAF4A" w:rsidR="0067286F" w:rsidRDefault="009D2F8D" w:rsidP="0067286F">
      <w:pPr>
        <w:pStyle w:val="NoSpacing"/>
        <w:numPr>
          <w:ilvl w:val="1"/>
          <w:numId w:val="2"/>
        </w:numPr>
      </w:pPr>
      <w:r>
        <w:t xml:space="preserve">God </w:t>
      </w:r>
      <w:r w:rsidR="00287D0D">
        <w:t>revealing</w:t>
      </w:r>
      <w:r>
        <w:t xml:space="preserve"> His hart</w:t>
      </w:r>
    </w:p>
    <w:p w14:paraId="3419D962" w14:textId="311A05EE" w:rsidR="009D2F8D" w:rsidRDefault="009D2F8D" w:rsidP="009D2F8D">
      <w:pPr>
        <w:pStyle w:val="NoSpacing"/>
        <w:numPr>
          <w:ilvl w:val="0"/>
          <w:numId w:val="2"/>
        </w:numPr>
      </w:pPr>
      <w:r>
        <w:t>4:30-</w:t>
      </w:r>
      <w:r w:rsidR="007F2D67">
        <w:t>10:30</w:t>
      </w:r>
    </w:p>
    <w:p w14:paraId="580CF408" w14:textId="6F2ADDCA" w:rsidR="009D2F8D" w:rsidRDefault="009D2F8D" w:rsidP="009D2F8D">
      <w:pPr>
        <w:pStyle w:val="NoSpacing"/>
        <w:numPr>
          <w:ilvl w:val="1"/>
          <w:numId w:val="2"/>
        </w:numPr>
      </w:pPr>
      <w:r>
        <w:t>Living sacrifice</w:t>
      </w:r>
    </w:p>
    <w:p w14:paraId="5A8B8B23" w14:textId="399A1843" w:rsidR="009D2F8D" w:rsidRDefault="009D2F8D" w:rsidP="009D2F8D">
      <w:pPr>
        <w:pStyle w:val="NoSpacing"/>
        <w:numPr>
          <w:ilvl w:val="1"/>
          <w:numId w:val="2"/>
        </w:numPr>
      </w:pPr>
      <w:r>
        <w:t>Living for God</w:t>
      </w:r>
    </w:p>
    <w:p w14:paraId="25A5D43D" w14:textId="26E9B754" w:rsidR="009D2F8D" w:rsidRDefault="009D2F8D" w:rsidP="009D2F8D">
      <w:pPr>
        <w:pStyle w:val="NoSpacing"/>
        <w:numPr>
          <w:ilvl w:val="0"/>
          <w:numId w:val="2"/>
        </w:numPr>
      </w:pPr>
      <w:r>
        <w:t>6:12-7:06</w:t>
      </w:r>
    </w:p>
    <w:p w14:paraId="5287B57B" w14:textId="588E9ECD" w:rsidR="009D2F8D" w:rsidRDefault="009D2F8D" w:rsidP="009D2F8D">
      <w:pPr>
        <w:pStyle w:val="NoSpacing"/>
        <w:numPr>
          <w:ilvl w:val="1"/>
          <w:numId w:val="2"/>
        </w:numPr>
      </w:pPr>
      <w:r>
        <w:t>Sacrifice</w:t>
      </w:r>
    </w:p>
    <w:p w14:paraId="726F0D83" w14:textId="23A4B7EC" w:rsidR="009D2F8D" w:rsidRDefault="009D2F8D" w:rsidP="009D2F8D">
      <w:pPr>
        <w:pStyle w:val="NoSpacing"/>
        <w:numPr>
          <w:ilvl w:val="0"/>
          <w:numId w:val="2"/>
        </w:numPr>
      </w:pPr>
      <w:r>
        <w:t>8:44-</w:t>
      </w:r>
      <w:r w:rsidR="007F2D67">
        <w:t>10:30</w:t>
      </w:r>
    </w:p>
    <w:p w14:paraId="7E04A7B4" w14:textId="0D169BC7" w:rsidR="009D2F8D" w:rsidRDefault="009D2F8D" w:rsidP="009D2F8D">
      <w:pPr>
        <w:pStyle w:val="NoSpacing"/>
        <w:numPr>
          <w:ilvl w:val="1"/>
          <w:numId w:val="2"/>
        </w:numPr>
      </w:pPr>
      <w:r>
        <w:t xml:space="preserve">1 Corinthians 6:19-20, </w:t>
      </w:r>
      <w:r w:rsidR="007F2D67">
        <w:t xml:space="preserve">yourself as a </w:t>
      </w:r>
      <w:r>
        <w:t>sacrifice</w:t>
      </w:r>
    </w:p>
    <w:p w14:paraId="292C4C65" w14:textId="18A1238B" w:rsidR="009D2F8D" w:rsidRDefault="007F2D67" w:rsidP="009D2F8D">
      <w:pPr>
        <w:pStyle w:val="NoSpacing"/>
        <w:numPr>
          <w:ilvl w:val="1"/>
          <w:numId w:val="2"/>
        </w:numPr>
      </w:pPr>
      <w:r>
        <w:t xml:space="preserve">Body </w:t>
      </w:r>
      <w:r w:rsidR="00287D0D">
        <w:t>versus</w:t>
      </w:r>
      <w:r>
        <w:t xml:space="preserve"> spirit sacrifice</w:t>
      </w:r>
    </w:p>
    <w:p w14:paraId="0DAAF522" w14:textId="56A922D4" w:rsidR="007F2D67" w:rsidRDefault="007F2D67" w:rsidP="009D2F8D">
      <w:pPr>
        <w:pStyle w:val="NoSpacing"/>
        <w:numPr>
          <w:ilvl w:val="1"/>
          <w:numId w:val="2"/>
        </w:numPr>
      </w:pPr>
      <w:r>
        <w:t>Christianity as a club</w:t>
      </w:r>
    </w:p>
    <w:p w14:paraId="31AA079E" w14:textId="5722A3DC" w:rsidR="007F2D67" w:rsidRDefault="007F2D67" w:rsidP="007F2D67">
      <w:pPr>
        <w:pStyle w:val="NoSpacing"/>
        <w:numPr>
          <w:ilvl w:val="0"/>
          <w:numId w:val="2"/>
        </w:numPr>
      </w:pPr>
      <w:r>
        <w:t>10:30-12:10</w:t>
      </w:r>
    </w:p>
    <w:p w14:paraId="1AF9E0C3" w14:textId="70CEB06D" w:rsidR="007F2D67" w:rsidRDefault="007F2D67" w:rsidP="007F2D67">
      <w:pPr>
        <w:pStyle w:val="NoSpacing"/>
        <w:numPr>
          <w:ilvl w:val="1"/>
          <w:numId w:val="2"/>
        </w:numPr>
      </w:pPr>
      <w:r>
        <w:t>Philippians 3:14, Jesus is Christians’ example</w:t>
      </w:r>
    </w:p>
    <w:p w14:paraId="44533FEB" w14:textId="51DD4C88" w:rsidR="007F2D67" w:rsidRDefault="007F2D67" w:rsidP="007F2D67">
      <w:pPr>
        <w:pStyle w:val="NoSpacing"/>
        <w:numPr>
          <w:ilvl w:val="0"/>
          <w:numId w:val="2"/>
        </w:numPr>
      </w:pPr>
      <w:r>
        <w:t>12:10-</w:t>
      </w:r>
      <w:r w:rsidR="005E1D90">
        <w:t>18:53</w:t>
      </w:r>
    </w:p>
    <w:p w14:paraId="39BB64AA" w14:textId="7A99352A" w:rsidR="007F2D67" w:rsidRDefault="007F2D67" w:rsidP="007F2D67">
      <w:pPr>
        <w:pStyle w:val="NoSpacing"/>
        <w:numPr>
          <w:ilvl w:val="1"/>
          <w:numId w:val="2"/>
        </w:numPr>
      </w:pPr>
      <w:r>
        <w:t>What a Christian looks like</w:t>
      </w:r>
    </w:p>
    <w:p w14:paraId="3154570D" w14:textId="5D3C717F" w:rsidR="007F2D67" w:rsidRDefault="007F2D67" w:rsidP="007F2D67">
      <w:pPr>
        <w:pStyle w:val="NoSpacing"/>
        <w:numPr>
          <w:ilvl w:val="0"/>
          <w:numId w:val="2"/>
        </w:numPr>
      </w:pPr>
      <w:r>
        <w:t>12:10-13:21</w:t>
      </w:r>
    </w:p>
    <w:p w14:paraId="1919EC55" w14:textId="72DB0A06" w:rsidR="007F2D67" w:rsidRDefault="007F2D67" w:rsidP="007F2D67">
      <w:pPr>
        <w:pStyle w:val="NoSpacing"/>
        <w:numPr>
          <w:ilvl w:val="1"/>
          <w:numId w:val="2"/>
        </w:numPr>
      </w:pPr>
      <w:r>
        <w:t>2 Corinthians 5:14-15, living for God</w:t>
      </w:r>
    </w:p>
    <w:p w14:paraId="581C6FCE" w14:textId="300EBC41" w:rsidR="007F2D67" w:rsidRDefault="007F2D67" w:rsidP="007F2D67">
      <w:pPr>
        <w:pStyle w:val="NoSpacing"/>
        <w:numPr>
          <w:ilvl w:val="0"/>
          <w:numId w:val="2"/>
        </w:numPr>
      </w:pPr>
      <w:r>
        <w:t>13:21-</w:t>
      </w:r>
      <w:r w:rsidR="005E1D90">
        <w:t>17:48</w:t>
      </w:r>
    </w:p>
    <w:p w14:paraId="474C537D" w14:textId="23F417CF" w:rsidR="007F2D67" w:rsidRDefault="007F2D67" w:rsidP="007F2D67">
      <w:pPr>
        <w:pStyle w:val="NoSpacing"/>
        <w:numPr>
          <w:ilvl w:val="1"/>
          <w:numId w:val="2"/>
        </w:numPr>
      </w:pPr>
      <w:r>
        <w:t xml:space="preserve">Ephesians 4:20-5:11, </w:t>
      </w:r>
      <w:r w:rsidR="005E1D90">
        <w:t>how to live as a Christian, sacrifice to God</w:t>
      </w:r>
    </w:p>
    <w:p w14:paraId="41D30CD0" w14:textId="50AB3FA7" w:rsidR="005E1D90" w:rsidRDefault="005E1D90" w:rsidP="005E1D90">
      <w:pPr>
        <w:pStyle w:val="NoSpacing"/>
        <w:numPr>
          <w:ilvl w:val="0"/>
          <w:numId w:val="2"/>
        </w:numPr>
      </w:pPr>
      <w:r>
        <w:t>17:48-18:53</w:t>
      </w:r>
    </w:p>
    <w:p w14:paraId="36099D98" w14:textId="0AD53141" w:rsidR="005E1D90" w:rsidRDefault="005E1D90" w:rsidP="005E1D90">
      <w:pPr>
        <w:pStyle w:val="NoSpacing"/>
        <w:numPr>
          <w:ilvl w:val="1"/>
          <w:numId w:val="2"/>
        </w:numPr>
      </w:pPr>
      <w:r>
        <w:t>JOY acronym, Jesus first, Others next, You last</w:t>
      </w:r>
    </w:p>
    <w:p w14:paraId="2FCF4B94" w14:textId="102A92B9" w:rsidR="005E1D90" w:rsidRDefault="005E1D90" w:rsidP="005E1D90">
      <w:pPr>
        <w:pStyle w:val="NoSpacing"/>
        <w:numPr>
          <w:ilvl w:val="1"/>
          <w:numId w:val="2"/>
        </w:numPr>
      </w:pPr>
      <w:r>
        <w:t>Selfishness, laziness</w:t>
      </w:r>
    </w:p>
    <w:p w14:paraId="4C4B8C90" w14:textId="33E684BB" w:rsidR="005E1D90" w:rsidRDefault="005E1D90" w:rsidP="005E1D90">
      <w:pPr>
        <w:pStyle w:val="NoSpacing"/>
        <w:numPr>
          <w:ilvl w:val="1"/>
          <w:numId w:val="2"/>
        </w:numPr>
      </w:pPr>
      <w:r>
        <w:t>Judging yourself based on other Christians</w:t>
      </w:r>
    </w:p>
    <w:p w14:paraId="2D7ED44C" w14:textId="78BF2B1A" w:rsidR="005E1D90" w:rsidRDefault="005E1D90" w:rsidP="005E1D90">
      <w:pPr>
        <w:pStyle w:val="NoSpacing"/>
        <w:numPr>
          <w:ilvl w:val="0"/>
          <w:numId w:val="2"/>
        </w:numPr>
      </w:pPr>
      <w:r>
        <w:t>18:53-</w:t>
      </w:r>
      <w:r w:rsidR="00B05E67">
        <w:t>22:14</w:t>
      </w:r>
    </w:p>
    <w:p w14:paraId="57E967CF" w14:textId="65ADE32F" w:rsidR="005E1D90" w:rsidRDefault="005E1D90" w:rsidP="005E1D90">
      <w:pPr>
        <w:pStyle w:val="NoSpacing"/>
        <w:numPr>
          <w:ilvl w:val="1"/>
          <w:numId w:val="2"/>
        </w:numPr>
      </w:pPr>
      <w:r w:rsidRPr="005E1D90">
        <w:t>Beseech</w:t>
      </w:r>
      <w:r>
        <w:t xml:space="preserve"> meaning in Romans 12:1</w:t>
      </w:r>
    </w:p>
    <w:p w14:paraId="5AF168CD" w14:textId="56307A5B" w:rsidR="005E1D90" w:rsidRDefault="005E1D90" w:rsidP="005E1D90">
      <w:pPr>
        <w:pStyle w:val="NoSpacing"/>
        <w:numPr>
          <w:ilvl w:val="1"/>
          <w:numId w:val="2"/>
        </w:numPr>
      </w:pPr>
      <w:r>
        <w:t>Importance of a living sacrifice</w:t>
      </w:r>
    </w:p>
    <w:p w14:paraId="1CD2DC16" w14:textId="2F8AB451" w:rsidR="005E1D90" w:rsidRDefault="005E1D90" w:rsidP="005E1D90">
      <w:pPr>
        <w:pStyle w:val="NoSpacing"/>
        <w:numPr>
          <w:ilvl w:val="1"/>
          <w:numId w:val="2"/>
        </w:numPr>
      </w:pPr>
      <w:r>
        <w:t>Godly life and salvation</w:t>
      </w:r>
    </w:p>
    <w:p w14:paraId="773460A0" w14:textId="640ECF53" w:rsidR="005E1D90" w:rsidRDefault="00B05E67" w:rsidP="00B05E67">
      <w:pPr>
        <w:pStyle w:val="NoSpacing"/>
        <w:numPr>
          <w:ilvl w:val="0"/>
          <w:numId w:val="2"/>
        </w:numPr>
      </w:pPr>
      <w:r>
        <w:t>22:14-23:06</w:t>
      </w:r>
    </w:p>
    <w:p w14:paraId="0671B050" w14:textId="0927734C" w:rsidR="00B05E67" w:rsidRDefault="00B05E67" w:rsidP="00B05E67">
      <w:pPr>
        <w:pStyle w:val="NoSpacing"/>
        <w:numPr>
          <w:ilvl w:val="1"/>
          <w:numId w:val="2"/>
        </w:numPr>
      </w:pPr>
      <w:r>
        <w:t>Inspiration to be a living sacrifice</w:t>
      </w:r>
    </w:p>
    <w:p w14:paraId="497EDE4F" w14:textId="72450197" w:rsidR="00B05E67" w:rsidRDefault="00B05E67" w:rsidP="00B05E67">
      <w:pPr>
        <w:pStyle w:val="NoSpacing"/>
        <w:numPr>
          <w:ilvl w:val="1"/>
          <w:numId w:val="2"/>
        </w:numPr>
      </w:pPr>
      <w:r>
        <w:t>Saved by Jesus and saved for Jesus</w:t>
      </w:r>
    </w:p>
    <w:p w14:paraId="5C5B03AD" w14:textId="63C69A94" w:rsidR="00B05E67" w:rsidRDefault="00B05E67" w:rsidP="00B05E67">
      <w:pPr>
        <w:pStyle w:val="NoSpacing"/>
        <w:numPr>
          <w:ilvl w:val="0"/>
          <w:numId w:val="2"/>
        </w:numPr>
      </w:pPr>
      <w:r>
        <w:t>23:06-28:08</w:t>
      </w:r>
    </w:p>
    <w:p w14:paraId="0DF4473B" w14:textId="7C15E9EF" w:rsidR="00B05E67" w:rsidRDefault="00B05E67" w:rsidP="00B05E67">
      <w:pPr>
        <w:pStyle w:val="NoSpacing"/>
        <w:numPr>
          <w:ilvl w:val="1"/>
          <w:numId w:val="2"/>
        </w:numPr>
      </w:pPr>
      <w:r>
        <w:t>Who should be a living sacrifice</w:t>
      </w:r>
    </w:p>
    <w:p w14:paraId="6FBC658A" w14:textId="469C2658" w:rsidR="00B05E67" w:rsidRDefault="00B05E67" w:rsidP="00B05E67">
      <w:pPr>
        <w:pStyle w:val="NoSpacing"/>
        <w:numPr>
          <w:ilvl w:val="1"/>
          <w:numId w:val="2"/>
        </w:numPr>
      </w:pPr>
      <w:r>
        <w:t>Calling from Jesus</w:t>
      </w:r>
    </w:p>
    <w:p w14:paraId="3B136F31" w14:textId="634FA888" w:rsidR="00B05E67" w:rsidRDefault="00B05E67" w:rsidP="00B05E67">
      <w:pPr>
        <w:pStyle w:val="NoSpacing"/>
        <w:numPr>
          <w:ilvl w:val="0"/>
          <w:numId w:val="2"/>
        </w:numPr>
      </w:pPr>
      <w:r>
        <w:t>28:08-</w:t>
      </w:r>
      <w:r w:rsidR="00913F31">
        <w:t>30:22</w:t>
      </w:r>
    </w:p>
    <w:p w14:paraId="4BBCB6CB" w14:textId="259A9CD9" w:rsidR="00B05E67" w:rsidRDefault="00B05E67" w:rsidP="00B05E67">
      <w:pPr>
        <w:pStyle w:val="NoSpacing"/>
        <w:numPr>
          <w:ilvl w:val="1"/>
          <w:numId w:val="2"/>
        </w:numPr>
      </w:pPr>
      <w:r>
        <w:t>Romans 6:13, Romans 12:1, what we do</w:t>
      </w:r>
    </w:p>
    <w:p w14:paraId="377FE5CF" w14:textId="72E226CF" w:rsidR="00B05E67" w:rsidRDefault="00B05E67" w:rsidP="00B05E67">
      <w:pPr>
        <w:pStyle w:val="NoSpacing"/>
        <w:numPr>
          <w:ilvl w:val="1"/>
          <w:numId w:val="2"/>
        </w:numPr>
      </w:pPr>
      <w:r>
        <w:t>God empowers you to present yourself to God</w:t>
      </w:r>
    </w:p>
    <w:p w14:paraId="737C6D3A" w14:textId="02015CCD" w:rsidR="00B05E67" w:rsidRDefault="00913F31" w:rsidP="00B05E67">
      <w:pPr>
        <w:pStyle w:val="NoSpacing"/>
        <w:numPr>
          <w:ilvl w:val="1"/>
          <w:numId w:val="2"/>
        </w:numPr>
      </w:pPr>
      <w:r>
        <w:t>1 Corinthians 10:13, power over temptation</w:t>
      </w:r>
    </w:p>
    <w:p w14:paraId="0951CD76" w14:textId="29738CF5" w:rsidR="00913F31" w:rsidRDefault="00913F31" w:rsidP="00913F31">
      <w:pPr>
        <w:pStyle w:val="NoSpacing"/>
        <w:numPr>
          <w:ilvl w:val="0"/>
          <w:numId w:val="2"/>
        </w:numPr>
      </w:pPr>
      <w:r>
        <w:t>30:22-33:01</w:t>
      </w:r>
    </w:p>
    <w:p w14:paraId="3115C569" w14:textId="477C0EB2" w:rsidR="00913F31" w:rsidRDefault="00913F31" w:rsidP="00913F31">
      <w:pPr>
        <w:pStyle w:val="NoSpacing"/>
        <w:numPr>
          <w:ilvl w:val="1"/>
          <w:numId w:val="2"/>
        </w:numPr>
      </w:pPr>
      <w:r>
        <w:t>Holiness in the Church</w:t>
      </w:r>
    </w:p>
    <w:p w14:paraId="6011A3EF" w14:textId="0C18FD7C" w:rsidR="00913F31" w:rsidRDefault="00913F31" w:rsidP="00913F31">
      <w:pPr>
        <w:pStyle w:val="NoSpacing"/>
        <w:numPr>
          <w:ilvl w:val="1"/>
          <w:numId w:val="2"/>
        </w:numPr>
      </w:pPr>
      <w:r>
        <w:t>Doug the atheist</w:t>
      </w:r>
    </w:p>
    <w:p w14:paraId="35C12BD4" w14:textId="162774C4" w:rsidR="00913F31" w:rsidRDefault="00913F31" w:rsidP="00913F31">
      <w:pPr>
        <w:pStyle w:val="NoSpacing"/>
        <w:numPr>
          <w:ilvl w:val="1"/>
          <w:numId w:val="2"/>
        </w:numPr>
      </w:pPr>
      <w:r>
        <w:t>Being better not as a Christian</w:t>
      </w:r>
    </w:p>
    <w:p w14:paraId="02B734BC" w14:textId="4A1DC32B" w:rsidR="00913F31" w:rsidRDefault="00913F31" w:rsidP="00913F31">
      <w:pPr>
        <w:pStyle w:val="NoSpacing"/>
        <w:numPr>
          <w:ilvl w:val="0"/>
          <w:numId w:val="2"/>
        </w:numPr>
      </w:pPr>
      <w:r>
        <w:t>33:01-34:53</w:t>
      </w:r>
    </w:p>
    <w:p w14:paraId="6EBD5D95" w14:textId="4BC27960" w:rsidR="00913F31" w:rsidRDefault="00913F31" w:rsidP="00913F31">
      <w:pPr>
        <w:pStyle w:val="NoSpacing"/>
        <w:numPr>
          <w:ilvl w:val="1"/>
          <w:numId w:val="2"/>
        </w:numPr>
      </w:pPr>
      <w:r>
        <w:t>Deserving to serve God</w:t>
      </w:r>
    </w:p>
    <w:p w14:paraId="7E2A0BFD" w14:textId="56E72B65" w:rsidR="00913F31" w:rsidRDefault="00913F31" w:rsidP="00913F31">
      <w:pPr>
        <w:pStyle w:val="NoSpacing"/>
        <w:numPr>
          <w:ilvl w:val="0"/>
          <w:numId w:val="2"/>
        </w:numPr>
      </w:pPr>
      <w:r>
        <w:t>34:53-</w:t>
      </w:r>
      <w:r w:rsidR="00EA590A">
        <w:t>36:26</w:t>
      </w:r>
    </w:p>
    <w:p w14:paraId="4420CBE8" w14:textId="78DD4B8F" w:rsidR="00913F31" w:rsidRDefault="00913F31" w:rsidP="00913F31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Holy</w:t>
      </w:r>
      <w:r w:rsidRPr="00913F31">
        <w:t xml:space="preserve"> </w:t>
      </w:r>
      <w:r>
        <w:rPr>
          <w:rStyle w:val="text"/>
        </w:rPr>
        <w:t>meaning</w:t>
      </w:r>
    </w:p>
    <w:p w14:paraId="64EBB748" w14:textId="0BFBBDFC" w:rsidR="00EA590A" w:rsidRDefault="00EA590A" w:rsidP="00EA590A">
      <w:pPr>
        <w:pStyle w:val="NoSpacing"/>
        <w:numPr>
          <w:ilvl w:val="0"/>
          <w:numId w:val="2"/>
        </w:numPr>
        <w:rPr>
          <w:rStyle w:val="text"/>
        </w:rPr>
      </w:pPr>
      <w:r>
        <w:rPr>
          <w:rStyle w:val="text"/>
        </w:rPr>
        <w:t>36:26-41:03</w:t>
      </w:r>
    </w:p>
    <w:p w14:paraId="58F01555" w14:textId="5CA89267" w:rsidR="00913F31" w:rsidRDefault="00913F31" w:rsidP="00913F31">
      <w:pPr>
        <w:pStyle w:val="NoSpacing"/>
        <w:numPr>
          <w:ilvl w:val="1"/>
          <w:numId w:val="2"/>
        </w:numPr>
        <w:rPr>
          <w:rStyle w:val="text"/>
        </w:rPr>
      </w:pPr>
      <w:r>
        <w:rPr>
          <w:rStyle w:val="text"/>
        </w:rPr>
        <w:t>Acceptable to God meaning</w:t>
      </w:r>
    </w:p>
    <w:p w14:paraId="7F62F712" w14:textId="40048CEF" w:rsidR="00913F31" w:rsidRDefault="00EA590A" w:rsidP="00913F31">
      <w:pPr>
        <w:pStyle w:val="NoSpacing"/>
        <w:numPr>
          <w:ilvl w:val="1"/>
          <w:numId w:val="2"/>
        </w:numPr>
      </w:pPr>
      <w:r>
        <w:t>Fulfilling my relationship with God</w:t>
      </w:r>
    </w:p>
    <w:p w14:paraId="099F762F" w14:textId="5BC92B91" w:rsidR="00EA590A" w:rsidRDefault="00EA590A" w:rsidP="00913F31">
      <w:pPr>
        <w:pStyle w:val="NoSpacing"/>
        <w:numPr>
          <w:ilvl w:val="1"/>
          <w:numId w:val="2"/>
        </w:numPr>
      </w:pPr>
      <w:r>
        <w:t>Doing ministry not to the Lord</w:t>
      </w:r>
    </w:p>
    <w:p w14:paraId="4F994AD1" w14:textId="1ED9B3A9" w:rsidR="00EA590A" w:rsidRDefault="00EA590A" w:rsidP="00EA590A">
      <w:pPr>
        <w:pStyle w:val="NoSpacing"/>
        <w:numPr>
          <w:ilvl w:val="0"/>
          <w:numId w:val="2"/>
        </w:numPr>
      </w:pPr>
      <w:r>
        <w:t>41:03-</w:t>
      </w:r>
      <w:r w:rsidR="009F7BB4">
        <w:t>43:59</w:t>
      </w:r>
    </w:p>
    <w:p w14:paraId="273183F7" w14:textId="49076045" w:rsidR="00EA590A" w:rsidRDefault="00EA590A" w:rsidP="00EA590A">
      <w:pPr>
        <w:pStyle w:val="NoSpacing"/>
        <w:numPr>
          <w:ilvl w:val="1"/>
          <w:numId w:val="2"/>
        </w:numPr>
      </w:pPr>
      <w:r>
        <w:t>Rational to li</w:t>
      </w:r>
      <w:r w:rsidR="00287D0D">
        <w:t>v</w:t>
      </w:r>
      <w:r>
        <w:t>e for God</w:t>
      </w:r>
    </w:p>
    <w:p w14:paraId="4A306800" w14:textId="20CE28B2" w:rsidR="00EA590A" w:rsidRDefault="00EA590A" w:rsidP="00EA590A">
      <w:pPr>
        <w:pStyle w:val="NoSpacing"/>
        <w:numPr>
          <w:ilvl w:val="1"/>
          <w:numId w:val="2"/>
        </w:numPr>
      </w:pPr>
      <w:r>
        <w:t>Idols</w:t>
      </w:r>
    </w:p>
    <w:p w14:paraId="1FFC0763" w14:textId="512DF212" w:rsidR="009F7BB4" w:rsidRDefault="009F7BB4" w:rsidP="009F7BB4">
      <w:pPr>
        <w:pStyle w:val="NoSpacing"/>
        <w:numPr>
          <w:ilvl w:val="0"/>
          <w:numId w:val="2"/>
        </w:numPr>
      </w:pPr>
      <w:r>
        <w:t>43:59-45:30</w:t>
      </w:r>
    </w:p>
    <w:p w14:paraId="5C1172C2" w14:textId="639D2EC7" w:rsidR="00EA590A" w:rsidRDefault="009F7BB4" w:rsidP="00EA590A">
      <w:pPr>
        <w:pStyle w:val="NoSpacing"/>
        <w:numPr>
          <w:ilvl w:val="1"/>
          <w:numId w:val="2"/>
        </w:numPr>
      </w:pPr>
      <w:r>
        <w:t>S</w:t>
      </w:r>
      <w:r w:rsidR="00EA590A">
        <w:t>piritual act of worship</w:t>
      </w:r>
    </w:p>
    <w:p w14:paraId="2411DB29" w14:textId="19BEECDC" w:rsidR="00EA590A" w:rsidRDefault="009F7BB4" w:rsidP="009F7BB4">
      <w:pPr>
        <w:pStyle w:val="NoSpacing"/>
        <w:numPr>
          <w:ilvl w:val="0"/>
          <w:numId w:val="2"/>
        </w:numPr>
      </w:pPr>
      <w:r>
        <w:t>45:30-46:20</w:t>
      </w:r>
    </w:p>
    <w:p w14:paraId="24D47B48" w14:textId="4C916C31" w:rsidR="009F7BB4" w:rsidRDefault="009F7BB4" w:rsidP="009F7BB4">
      <w:pPr>
        <w:pStyle w:val="NoSpacing"/>
        <w:numPr>
          <w:ilvl w:val="1"/>
          <w:numId w:val="2"/>
        </w:numPr>
      </w:pPr>
      <w:r>
        <w:t>Worship</w:t>
      </w:r>
    </w:p>
    <w:p w14:paraId="01F07D74" w14:textId="6E48DEF0" w:rsidR="009F7BB4" w:rsidRDefault="009F7BB4" w:rsidP="009F7BB4">
      <w:pPr>
        <w:pStyle w:val="NoSpacing"/>
        <w:numPr>
          <w:ilvl w:val="0"/>
          <w:numId w:val="2"/>
        </w:numPr>
      </w:pPr>
      <w:r>
        <w:t>46:20-</w:t>
      </w:r>
      <w:r w:rsidR="00BE38F7">
        <w:t>49:15</w:t>
      </w:r>
    </w:p>
    <w:p w14:paraId="063B57D8" w14:textId="56AA7D91" w:rsidR="009F7BB4" w:rsidRDefault="00BE38F7" w:rsidP="009F7BB4">
      <w:pPr>
        <w:pStyle w:val="NoSpacing"/>
        <w:numPr>
          <w:ilvl w:val="1"/>
          <w:numId w:val="2"/>
        </w:numPr>
      </w:pPr>
      <w:r>
        <w:t xml:space="preserve">Do everything unto the Lord, </w:t>
      </w:r>
      <w:r w:rsidR="009F7BB4">
        <w:t>Colossians 3:17</w:t>
      </w:r>
    </w:p>
    <w:p w14:paraId="659FFDBD" w14:textId="25BD1F04" w:rsidR="00BE38F7" w:rsidRDefault="00BE38F7" w:rsidP="009F7BB4">
      <w:pPr>
        <w:pStyle w:val="NoSpacing"/>
        <w:numPr>
          <w:ilvl w:val="1"/>
          <w:numId w:val="2"/>
        </w:numPr>
      </w:pPr>
      <w:r>
        <w:t>Advice for living for God</w:t>
      </w:r>
    </w:p>
    <w:p w14:paraId="635BAC7A" w14:textId="08947D09" w:rsidR="00BE38F7" w:rsidRDefault="00BE38F7" w:rsidP="009F7BB4">
      <w:pPr>
        <w:pStyle w:val="NoSpacing"/>
        <w:numPr>
          <w:ilvl w:val="1"/>
          <w:numId w:val="2"/>
        </w:numPr>
      </w:pPr>
      <w:r>
        <w:t>Living unto God and the law</w:t>
      </w:r>
    </w:p>
    <w:sectPr w:rsidR="00BE38F7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CB44" w14:textId="77777777" w:rsidR="0043719E" w:rsidRDefault="0043719E" w:rsidP="00BE3365">
      <w:pPr>
        <w:spacing w:after="0" w:line="240" w:lineRule="auto"/>
      </w:pPr>
      <w:r>
        <w:separator/>
      </w:r>
    </w:p>
  </w:endnote>
  <w:endnote w:type="continuationSeparator" w:id="0">
    <w:p w14:paraId="03F9B390" w14:textId="77777777" w:rsidR="0043719E" w:rsidRDefault="0043719E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06794BA6" w14:textId="42E5D92D" w:rsidR="00A03D4D" w:rsidRDefault="00E20D04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August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>
          <w:t>35</w:t>
        </w:r>
        <w:r w:rsidR="007B389D" w:rsidRPr="007B389D">
          <w:t xml:space="preserve"> – </w:t>
        </w:r>
        <w:r w:rsidR="00DE4C6C">
          <w:t xml:space="preserve">Tag Words for: </w:t>
        </w:r>
        <w:r w:rsidRPr="00E20D04">
          <w:rPr>
            <w:i/>
            <w:iCs/>
          </w:rPr>
          <w:t>God Wants A Living Sacrifice: Romans 12:1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PAGE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NUMPAGES 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</w:p>
    </w:sdtContent>
  </w:sdt>
  <w:p w14:paraId="7657DE8B" w14:textId="746F8879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34C8" w14:textId="77777777" w:rsidR="0043719E" w:rsidRDefault="0043719E" w:rsidP="00BE3365">
      <w:pPr>
        <w:spacing w:after="0" w:line="240" w:lineRule="auto"/>
      </w:pPr>
      <w:r>
        <w:separator/>
      </w:r>
    </w:p>
  </w:footnote>
  <w:footnote w:type="continuationSeparator" w:id="0">
    <w:p w14:paraId="46CEF074" w14:textId="77777777" w:rsidR="0043719E" w:rsidRDefault="0043719E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266110">
    <w:abstractNumId w:val="1"/>
  </w:num>
  <w:num w:numId="2" w16cid:durableId="30265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tKgFAFrgCCEtAAAA"/>
  </w:docVars>
  <w:rsids>
    <w:rsidRoot w:val="00E20D04"/>
    <w:rsid w:val="00020E5A"/>
    <w:rsid w:val="000460D8"/>
    <w:rsid w:val="001633D1"/>
    <w:rsid w:val="001879FB"/>
    <w:rsid w:val="00264B43"/>
    <w:rsid w:val="00267413"/>
    <w:rsid w:val="002722CE"/>
    <w:rsid w:val="00280208"/>
    <w:rsid w:val="00287D0D"/>
    <w:rsid w:val="002C1414"/>
    <w:rsid w:val="003B0C5E"/>
    <w:rsid w:val="003B14F7"/>
    <w:rsid w:val="003F461F"/>
    <w:rsid w:val="00411842"/>
    <w:rsid w:val="0043719E"/>
    <w:rsid w:val="00483547"/>
    <w:rsid w:val="00522516"/>
    <w:rsid w:val="00567ADA"/>
    <w:rsid w:val="00573B00"/>
    <w:rsid w:val="005E1D90"/>
    <w:rsid w:val="00633ACA"/>
    <w:rsid w:val="00633E09"/>
    <w:rsid w:val="0067286F"/>
    <w:rsid w:val="00697F47"/>
    <w:rsid w:val="007B389D"/>
    <w:rsid w:val="007E195E"/>
    <w:rsid w:val="007F2D67"/>
    <w:rsid w:val="0082009A"/>
    <w:rsid w:val="008F74A7"/>
    <w:rsid w:val="00913F31"/>
    <w:rsid w:val="0094042A"/>
    <w:rsid w:val="009D2F8D"/>
    <w:rsid w:val="009E5952"/>
    <w:rsid w:val="009F7BB4"/>
    <w:rsid w:val="00A03D4D"/>
    <w:rsid w:val="00B05E67"/>
    <w:rsid w:val="00B24E26"/>
    <w:rsid w:val="00B32E21"/>
    <w:rsid w:val="00B52F00"/>
    <w:rsid w:val="00BA7A7A"/>
    <w:rsid w:val="00BE3365"/>
    <w:rsid w:val="00BE38F7"/>
    <w:rsid w:val="00C44F2A"/>
    <w:rsid w:val="00C96CFD"/>
    <w:rsid w:val="00CA5A8F"/>
    <w:rsid w:val="00CC207E"/>
    <w:rsid w:val="00D50BA7"/>
    <w:rsid w:val="00D53AA8"/>
    <w:rsid w:val="00DE4C6C"/>
    <w:rsid w:val="00E20D04"/>
    <w:rsid w:val="00E23ADE"/>
    <w:rsid w:val="00E57FCA"/>
    <w:rsid w:val="00EA590A"/>
    <w:rsid w:val="00EB5CAD"/>
    <w:rsid w:val="00F66A09"/>
    <w:rsid w:val="00F9215D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05ACE"/>
  <w15:chartTrackingRefBased/>
  <w15:docId w15:val="{394CBDC6-0314-4F08-B3C8-A3C5B6C2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C96CF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7286F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913F31"/>
  </w:style>
  <w:style w:type="character" w:customStyle="1" w:styleId="Heading1Char">
    <w:name w:val="Heading 1 Char"/>
    <w:basedOn w:val="DefaultParagraphFont"/>
    <w:link w:val="Heading1"/>
    <w:uiPriority w:val="9"/>
    <w:rsid w:val="00C96CFD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thinker.org/god-wants-a-living-sacrifice-romans-1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n1V0ZXFzFD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oyb\Desktop\BibleThinker\Tag%20Words%20for%20BibleThink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Tag Words for BibleThinker</Template>
  <TotalTime>84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6</cp:revision>
  <dcterms:created xsi:type="dcterms:W3CDTF">2021-08-23T23:00:00Z</dcterms:created>
  <dcterms:modified xsi:type="dcterms:W3CDTF">2023-11-01T17:35:00Z</dcterms:modified>
</cp:coreProperties>
</file>