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64040" w14:textId="05E73392" w:rsidR="00F82B0E" w:rsidRPr="00F82B0E" w:rsidRDefault="00F82B0E" w:rsidP="00F82B0E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6A08F66F" w14:textId="08921CC4" w:rsidR="00D50BA7" w:rsidRPr="0055698A" w:rsidRDefault="00D50BA7" w:rsidP="009D5986">
      <w:pPr>
        <w:pStyle w:val="Title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55698A">
        <w:rPr>
          <w:rFonts w:ascii="Times New Roman" w:hAnsi="Times New Roman" w:cs="Times New Roman"/>
          <w:sz w:val="32"/>
          <w:szCs w:val="32"/>
        </w:rPr>
        <w:t>Rom #</w:t>
      </w:r>
      <w:r w:rsidR="009D5986">
        <w:rPr>
          <w:rFonts w:ascii="Times New Roman" w:hAnsi="Times New Roman" w:cs="Times New Roman"/>
          <w:sz w:val="32"/>
          <w:szCs w:val="32"/>
        </w:rPr>
        <w:t>37</w:t>
      </w:r>
      <w:r w:rsidRPr="0055698A">
        <w:rPr>
          <w:rFonts w:ascii="Times New Roman" w:hAnsi="Times New Roman" w:cs="Times New Roman"/>
          <w:sz w:val="32"/>
          <w:szCs w:val="32"/>
        </w:rPr>
        <w:t xml:space="preserve"> – Tag Words for:</w:t>
      </w:r>
      <w:r w:rsidR="009D5986">
        <w:rPr>
          <w:rFonts w:ascii="Times New Roman" w:hAnsi="Times New Roman" w:cs="Times New Roman"/>
          <w:sz w:val="32"/>
          <w:szCs w:val="32"/>
        </w:rPr>
        <w:t xml:space="preserve"> </w:t>
      </w:r>
      <w:r w:rsidR="009D5986" w:rsidRPr="009D5986">
        <w:rPr>
          <w:rFonts w:ascii="Times New Roman" w:hAnsi="Times New Roman" w:cs="Times New Roman"/>
          <w:i/>
          <w:iCs/>
          <w:sz w:val="32"/>
          <w:szCs w:val="32"/>
        </w:rPr>
        <w:t>Becoming a More Biblical Church: Romans 12:3-6</w:t>
      </w:r>
    </w:p>
    <w:p w14:paraId="74E2FE6D" w14:textId="77777777" w:rsidR="00D50BA7" w:rsidRDefault="00D50BA7" w:rsidP="00D50BA7">
      <w:pPr>
        <w:pStyle w:val="NoSpacing"/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1743"/>
        <w:gridCol w:w="5555"/>
        <w:gridCol w:w="1612"/>
        <w:gridCol w:w="1980"/>
      </w:tblGrid>
      <w:tr w:rsidR="00D50BA7" w14:paraId="5DF7B04D" w14:textId="77777777" w:rsidTr="00CC207E">
        <w:tc>
          <w:tcPr>
            <w:tcW w:w="7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3479056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2B790D15" w14:textId="183740A6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Date:</w:t>
            </w:r>
          </w:p>
        </w:tc>
      </w:tr>
      <w:tr w:rsidR="00D50BA7" w14:paraId="50A17BA8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535E" w14:textId="77777777" w:rsidR="00D50BA7" w:rsidRDefault="00D50BA7" w:rsidP="00244A03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Video Title</w:t>
            </w:r>
            <w:r>
              <w:t>: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E504" w14:textId="7B8366BD" w:rsidR="00D50BA7" w:rsidRPr="005066F1" w:rsidRDefault="009D5986" w:rsidP="00244A03">
            <w:pPr>
              <w:pStyle w:val="NoSpacing"/>
            </w:pPr>
            <w:r w:rsidRPr="009D5986">
              <w:t>Becoming a More Biblical Church: Romans 12:3-6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6FD7" w14:textId="74FD0144" w:rsidR="00D50BA7" w:rsidRDefault="009D5986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 w:rsidR="00D50BA7">
              <w:rPr>
                <w:sz w:val="24"/>
                <w:szCs w:val="24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9471" w14:textId="2C24D7F5" w:rsidR="00D50BA7" w:rsidRPr="009D5986" w:rsidRDefault="009D5986" w:rsidP="00244A03">
            <w:pPr>
              <w:rPr>
                <w:sz w:val="24"/>
                <w:szCs w:val="24"/>
              </w:rPr>
            </w:pPr>
            <w:r w:rsidRPr="009D5986">
              <w:rPr>
                <w:sz w:val="24"/>
                <w:szCs w:val="24"/>
              </w:rPr>
              <w:t>Dec 4, 2017</w:t>
            </w:r>
          </w:p>
        </w:tc>
      </w:tr>
      <w:tr w:rsidR="009D5986" w14:paraId="417AB7AD" w14:textId="77777777" w:rsidTr="00263A90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B63E" w14:textId="77777777" w:rsidR="009D5986" w:rsidRDefault="009D5986" w:rsidP="00244A03">
            <w:pPr>
              <w:pStyle w:val="NoSpacing"/>
            </w:pPr>
            <w:r>
              <w:rPr>
                <w:u w:val="single"/>
              </w:rPr>
              <w:t>Series and No.</w:t>
            </w:r>
            <w:r>
              <w:t xml:space="preserve">: 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5D09" w14:textId="1B3BCA22" w:rsidR="009D5986" w:rsidRDefault="009D5986" w:rsidP="00244A03">
            <w:pPr>
              <w:pStyle w:val="NoSpacing"/>
            </w:pPr>
            <w:r>
              <w:t>Romans #37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91F8" w14:textId="56225999" w:rsidR="009D5986" w:rsidRDefault="009D5986" w:rsidP="00244A03">
            <w:pPr>
              <w:rPr>
                <w:sz w:val="24"/>
                <w:szCs w:val="24"/>
                <w:u w:val="single"/>
              </w:rPr>
            </w:pPr>
          </w:p>
        </w:tc>
      </w:tr>
      <w:tr w:rsidR="00D50BA7" w14:paraId="45DF058E" w14:textId="77777777" w:rsidTr="00CC207E">
        <w:tc>
          <w:tcPr>
            <w:tcW w:w="10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1BE546EF" w14:textId="77777777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D50BA7" w14:paraId="01E7A338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0469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BibleThinker</w:t>
            </w:r>
            <w:r>
              <w:t>:</w:t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F23B" w14:textId="70A0230A" w:rsidR="00D50BA7" w:rsidRDefault="00000000" w:rsidP="00244A03">
            <w:pPr>
              <w:pStyle w:val="NoSpacing"/>
            </w:pPr>
            <w:hyperlink r:id="rId8" w:history="1">
              <w:r w:rsidR="009D5986" w:rsidRPr="004438AE">
                <w:rPr>
                  <w:rStyle w:val="Hyperlink"/>
                  <w:sz w:val="18"/>
                  <w:szCs w:val="18"/>
                </w:rPr>
                <w:t>https://biblethinker.org/becoming-a-more-biblical-church-romans-123-6/</w:t>
              </w:r>
            </w:hyperlink>
            <w:r w:rsidR="009D5986">
              <w:rPr>
                <w:sz w:val="18"/>
                <w:szCs w:val="18"/>
              </w:rPr>
              <w:t xml:space="preserve"> </w:t>
            </w:r>
          </w:p>
        </w:tc>
      </w:tr>
      <w:tr w:rsidR="00D50BA7" w14:paraId="6813D0B3" w14:textId="77777777" w:rsidTr="00CC207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E242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CD53" w14:textId="3F453947" w:rsidR="00D50BA7" w:rsidRDefault="00000000" w:rsidP="00244A03">
            <w:pPr>
              <w:pStyle w:val="NoSpacing"/>
              <w:rPr>
                <w:sz w:val="18"/>
                <w:szCs w:val="18"/>
              </w:rPr>
            </w:pPr>
            <w:hyperlink r:id="rId9" w:history="1">
              <w:r w:rsidR="009D5986" w:rsidRPr="004438AE">
                <w:rPr>
                  <w:rStyle w:val="Hyperlink"/>
                  <w:sz w:val="18"/>
                  <w:szCs w:val="18"/>
                </w:rPr>
                <w:t>https://youtu.be/gAb6M6AkcOI</w:t>
              </w:r>
            </w:hyperlink>
            <w:r w:rsidR="009D5986">
              <w:rPr>
                <w:sz w:val="18"/>
                <w:szCs w:val="18"/>
              </w:rPr>
              <w:t xml:space="preserve"> </w:t>
            </w:r>
          </w:p>
        </w:tc>
      </w:tr>
    </w:tbl>
    <w:p w14:paraId="5B3A6447" w14:textId="77777777" w:rsidR="00BE3365" w:rsidRDefault="00BE3365" w:rsidP="00BE3365">
      <w:pPr>
        <w:pStyle w:val="NoSpacing"/>
      </w:pPr>
    </w:p>
    <w:p w14:paraId="6A25DE4B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49CDCFAB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7A4A697" w14:textId="5FAEC786" w:rsidR="00BE3365" w:rsidRDefault="00506CBF" w:rsidP="00BE3365">
      <w:pPr>
        <w:pStyle w:val="NoSpacing"/>
        <w:numPr>
          <w:ilvl w:val="0"/>
          <w:numId w:val="2"/>
        </w:numPr>
      </w:pPr>
      <w:r>
        <w:t>00:00-2:55</w:t>
      </w:r>
    </w:p>
    <w:p w14:paraId="3014579F" w14:textId="510FFBDD" w:rsidR="00506CBF" w:rsidRDefault="00506CBF" w:rsidP="00506CBF">
      <w:pPr>
        <w:pStyle w:val="NoSpacing"/>
        <w:numPr>
          <w:ilvl w:val="1"/>
          <w:numId w:val="2"/>
        </w:numPr>
      </w:pPr>
      <w:r>
        <w:t>Traditions in Church</w:t>
      </w:r>
    </w:p>
    <w:p w14:paraId="6D3E3788" w14:textId="25BD8205" w:rsidR="00506CBF" w:rsidRDefault="004455C4" w:rsidP="00506CBF">
      <w:pPr>
        <w:pStyle w:val="NoSpacing"/>
        <w:numPr>
          <w:ilvl w:val="0"/>
          <w:numId w:val="2"/>
        </w:numPr>
      </w:pPr>
      <w:r>
        <w:t>2:55</w:t>
      </w:r>
      <w:r w:rsidR="00C328AF">
        <w:t>-3:55</w:t>
      </w:r>
    </w:p>
    <w:p w14:paraId="2A063E96" w14:textId="1E95B77F" w:rsidR="00C328AF" w:rsidRDefault="00C328AF" w:rsidP="00C328AF">
      <w:pPr>
        <w:pStyle w:val="NoSpacing"/>
        <w:numPr>
          <w:ilvl w:val="1"/>
          <w:numId w:val="2"/>
        </w:numPr>
      </w:pPr>
      <w:r>
        <w:t>Individual Christian life in the church</w:t>
      </w:r>
    </w:p>
    <w:p w14:paraId="70AD3BA1" w14:textId="38511738" w:rsidR="00A22AF1" w:rsidRDefault="00A22AF1" w:rsidP="00A22AF1">
      <w:pPr>
        <w:pStyle w:val="NoSpacing"/>
        <w:numPr>
          <w:ilvl w:val="0"/>
          <w:numId w:val="2"/>
        </w:numPr>
      </w:pPr>
      <w:r>
        <w:t>3:55-8:23</w:t>
      </w:r>
    </w:p>
    <w:p w14:paraId="6D00A009" w14:textId="74CA03EE" w:rsidR="00A22AF1" w:rsidRDefault="00A22AF1" w:rsidP="00A22AF1">
      <w:pPr>
        <w:pStyle w:val="NoSpacing"/>
        <w:numPr>
          <w:ilvl w:val="1"/>
          <w:numId w:val="2"/>
        </w:numPr>
      </w:pPr>
      <w:r>
        <w:t>Grace meaning in Paul</w:t>
      </w:r>
    </w:p>
    <w:p w14:paraId="0505C484" w14:textId="6203A51A" w:rsidR="00A22AF1" w:rsidRDefault="00A22AF1" w:rsidP="00A22AF1">
      <w:pPr>
        <w:pStyle w:val="NoSpacing"/>
        <w:numPr>
          <w:ilvl w:val="1"/>
          <w:numId w:val="2"/>
        </w:numPr>
      </w:pPr>
      <w:r>
        <w:t>Grace given to me (Paul), Galatians 2:7-9, Ephesians 3:8</w:t>
      </w:r>
    </w:p>
    <w:p w14:paraId="40E1B9BA" w14:textId="0C7B5FF9" w:rsidR="00A22AF1" w:rsidRDefault="00A22AF1" w:rsidP="00A22AF1">
      <w:pPr>
        <w:pStyle w:val="NoSpacing"/>
        <w:numPr>
          <w:ilvl w:val="1"/>
          <w:numId w:val="2"/>
        </w:numPr>
      </w:pPr>
      <w:r>
        <w:t>Ministry as grace</w:t>
      </w:r>
    </w:p>
    <w:p w14:paraId="741D9192" w14:textId="27EB9482" w:rsidR="00A22AF1" w:rsidRDefault="00A22AF1" w:rsidP="00A22AF1">
      <w:pPr>
        <w:pStyle w:val="NoSpacing"/>
        <w:numPr>
          <w:ilvl w:val="0"/>
          <w:numId w:val="2"/>
        </w:numPr>
      </w:pPr>
      <w:r>
        <w:t>8:23-9:30</w:t>
      </w:r>
    </w:p>
    <w:p w14:paraId="2A7D7C1A" w14:textId="69DB02DD" w:rsidR="00A22AF1" w:rsidRDefault="00A22AF1" w:rsidP="00A22AF1">
      <w:pPr>
        <w:pStyle w:val="NoSpacing"/>
        <w:numPr>
          <w:ilvl w:val="1"/>
          <w:numId w:val="2"/>
        </w:numPr>
      </w:pPr>
      <w:r>
        <w:t>Paul’s humble athority</w:t>
      </w:r>
    </w:p>
    <w:p w14:paraId="041B3BAC" w14:textId="44B685AA" w:rsidR="00A22AF1" w:rsidRDefault="00A22AF1" w:rsidP="00A22AF1">
      <w:pPr>
        <w:pStyle w:val="NoSpacing"/>
        <w:numPr>
          <w:ilvl w:val="1"/>
          <w:numId w:val="2"/>
        </w:numPr>
      </w:pPr>
      <w:r>
        <w:t>Failing to lead due to humility</w:t>
      </w:r>
    </w:p>
    <w:p w14:paraId="501E7A23" w14:textId="719BFF19" w:rsidR="00A22AF1" w:rsidRDefault="00A22AF1" w:rsidP="00A22AF1">
      <w:pPr>
        <w:pStyle w:val="NoSpacing"/>
        <w:numPr>
          <w:ilvl w:val="0"/>
          <w:numId w:val="2"/>
        </w:numPr>
      </w:pPr>
      <w:r>
        <w:t>9:30-</w:t>
      </w:r>
      <w:r w:rsidR="009C1B6C">
        <w:t>16:21</w:t>
      </w:r>
    </w:p>
    <w:p w14:paraId="4FEF6AEB" w14:textId="196F9F0F" w:rsidR="00A22AF1" w:rsidRDefault="00A22AF1" w:rsidP="00A22AF1">
      <w:pPr>
        <w:pStyle w:val="NoSpacing"/>
        <w:numPr>
          <w:ilvl w:val="1"/>
          <w:numId w:val="2"/>
        </w:numPr>
      </w:pPr>
      <w:r>
        <w:t>Pride</w:t>
      </w:r>
    </w:p>
    <w:p w14:paraId="6A35B121" w14:textId="44CE4380" w:rsidR="00A22AF1" w:rsidRDefault="009C1B6C" w:rsidP="00A22AF1">
      <w:pPr>
        <w:pStyle w:val="NoSpacing"/>
        <w:numPr>
          <w:ilvl w:val="1"/>
          <w:numId w:val="2"/>
        </w:numPr>
      </w:pPr>
      <w:r>
        <w:t>Recognizing pride</w:t>
      </w:r>
    </w:p>
    <w:p w14:paraId="75900AE7" w14:textId="5AB9A010" w:rsidR="009C1B6C" w:rsidRDefault="009C1B6C" w:rsidP="00A22AF1">
      <w:pPr>
        <w:pStyle w:val="NoSpacing"/>
        <w:numPr>
          <w:ilvl w:val="1"/>
          <w:numId w:val="2"/>
        </w:numPr>
      </w:pPr>
      <w:r>
        <w:t>Internal pride</w:t>
      </w:r>
    </w:p>
    <w:p w14:paraId="1E3E79BB" w14:textId="235F5493" w:rsidR="009C1B6C" w:rsidRDefault="009C1B6C" w:rsidP="00A22AF1">
      <w:pPr>
        <w:pStyle w:val="NoSpacing"/>
        <w:numPr>
          <w:ilvl w:val="1"/>
          <w:numId w:val="2"/>
        </w:numPr>
      </w:pPr>
      <w:r>
        <w:t>Solution to pride</w:t>
      </w:r>
    </w:p>
    <w:p w14:paraId="1B3C4579" w14:textId="7FB52528" w:rsidR="009C1B6C" w:rsidRDefault="009C1B6C" w:rsidP="009C1B6C">
      <w:pPr>
        <w:pStyle w:val="NoSpacing"/>
        <w:numPr>
          <w:ilvl w:val="0"/>
          <w:numId w:val="2"/>
        </w:numPr>
      </w:pPr>
      <w:r>
        <w:t>16:21-</w:t>
      </w:r>
      <w:r w:rsidR="00BD4CFF">
        <w:t>19:16</w:t>
      </w:r>
    </w:p>
    <w:p w14:paraId="278A800C" w14:textId="7B2BDA1C" w:rsidR="009C1B6C" w:rsidRDefault="00AC68D4" w:rsidP="009C1B6C">
      <w:pPr>
        <w:pStyle w:val="NoSpacing"/>
        <w:numPr>
          <w:ilvl w:val="1"/>
          <w:numId w:val="2"/>
        </w:numPr>
      </w:pPr>
      <w:r>
        <w:t>Church pride</w:t>
      </w:r>
    </w:p>
    <w:p w14:paraId="5C5B6592" w14:textId="69A4CFFA" w:rsidR="00285BE7" w:rsidRDefault="00BD4CFF" w:rsidP="00BD4CFF">
      <w:pPr>
        <w:pStyle w:val="NoSpacing"/>
        <w:numPr>
          <w:ilvl w:val="0"/>
          <w:numId w:val="2"/>
        </w:numPr>
      </w:pPr>
      <w:r>
        <w:t>19:16-20:22</w:t>
      </w:r>
    </w:p>
    <w:p w14:paraId="02002190" w14:textId="3849873F" w:rsidR="00BD4CFF" w:rsidRDefault="00BD4CFF" w:rsidP="00BD4CFF">
      <w:pPr>
        <w:pStyle w:val="NoSpacing"/>
        <w:numPr>
          <w:ilvl w:val="1"/>
          <w:numId w:val="2"/>
        </w:numPr>
      </w:pPr>
      <w:r>
        <w:t>Sober mind</w:t>
      </w:r>
    </w:p>
    <w:p w14:paraId="77D816AE" w14:textId="760DC369" w:rsidR="00BD4CFF" w:rsidRDefault="00BD4CFF" w:rsidP="00BD4CFF">
      <w:pPr>
        <w:pStyle w:val="NoSpacing"/>
        <w:numPr>
          <w:ilvl w:val="1"/>
          <w:numId w:val="2"/>
        </w:numPr>
      </w:pPr>
      <w:r>
        <w:t>Marijuana, pot head</w:t>
      </w:r>
    </w:p>
    <w:p w14:paraId="1D84B488" w14:textId="6913FA6B" w:rsidR="00BD4CFF" w:rsidRDefault="00BD4CFF" w:rsidP="00BD4CFF">
      <w:pPr>
        <w:pStyle w:val="NoSpacing"/>
        <w:numPr>
          <w:ilvl w:val="0"/>
          <w:numId w:val="2"/>
        </w:numPr>
      </w:pPr>
      <w:r>
        <w:t>19:16-21:50</w:t>
      </w:r>
    </w:p>
    <w:p w14:paraId="7EA24D51" w14:textId="3F6221FD" w:rsidR="00BD4CFF" w:rsidRDefault="00BD4CFF" w:rsidP="00BD4CFF">
      <w:pPr>
        <w:pStyle w:val="NoSpacing"/>
        <w:numPr>
          <w:ilvl w:val="1"/>
          <w:numId w:val="2"/>
        </w:numPr>
      </w:pPr>
      <w:r>
        <w:t>Destructiveness of pride</w:t>
      </w:r>
    </w:p>
    <w:p w14:paraId="62D4147D" w14:textId="1F85A9DB" w:rsidR="00BD4CFF" w:rsidRDefault="00BD4CFF" w:rsidP="00BD4CFF">
      <w:pPr>
        <w:pStyle w:val="NoSpacing"/>
        <w:numPr>
          <w:ilvl w:val="1"/>
          <w:numId w:val="2"/>
        </w:numPr>
      </w:pPr>
      <w:r>
        <w:t>Blindness of pride</w:t>
      </w:r>
    </w:p>
    <w:p w14:paraId="65D2060E" w14:textId="5805BA8E" w:rsidR="00BD4CFF" w:rsidRDefault="00BD4CFF" w:rsidP="00BD4CFF">
      <w:pPr>
        <w:pStyle w:val="NoSpacing"/>
        <w:numPr>
          <w:ilvl w:val="0"/>
          <w:numId w:val="2"/>
        </w:numPr>
      </w:pPr>
      <w:r>
        <w:t>21:50-</w:t>
      </w:r>
      <w:r w:rsidR="005A5DFC">
        <w:t>26:13</w:t>
      </w:r>
    </w:p>
    <w:p w14:paraId="5A36D0B9" w14:textId="04C5A801" w:rsidR="00BD4CFF" w:rsidRDefault="00BD4CFF" w:rsidP="00BD4CFF">
      <w:pPr>
        <w:pStyle w:val="NoSpacing"/>
        <w:numPr>
          <w:ilvl w:val="1"/>
          <w:numId w:val="2"/>
        </w:numPr>
      </w:pPr>
      <w:r>
        <w:t>Removing pride</w:t>
      </w:r>
    </w:p>
    <w:p w14:paraId="2DCAD3E7" w14:textId="13039949" w:rsidR="00BD4CFF" w:rsidRDefault="00BD4CFF" w:rsidP="00BD4CFF">
      <w:pPr>
        <w:pStyle w:val="NoSpacing"/>
        <w:numPr>
          <w:ilvl w:val="1"/>
          <w:numId w:val="2"/>
        </w:numPr>
      </w:pPr>
      <w:r>
        <w:t>Measure of faith</w:t>
      </w:r>
    </w:p>
    <w:p w14:paraId="0C1C39E6" w14:textId="4D9359A1" w:rsidR="00BD4CFF" w:rsidRDefault="00BD4CFF" w:rsidP="00BD4CFF">
      <w:pPr>
        <w:pStyle w:val="NoSpacing"/>
        <w:numPr>
          <w:ilvl w:val="1"/>
          <w:numId w:val="2"/>
        </w:numPr>
      </w:pPr>
      <w:r>
        <w:t>Spiritual gifts</w:t>
      </w:r>
    </w:p>
    <w:p w14:paraId="28E247FC" w14:textId="122120E5" w:rsidR="00BD4CFF" w:rsidRDefault="005A5DFC" w:rsidP="00BD4CFF">
      <w:pPr>
        <w:pStyle w:val="NoSpacing"/>
        <w:numPr>
          <w:ilvl w:val="1"/>
          <w:numId w:val="2"/>
        </w:numPr>
      </w:pPr>
      <w:r>
        <w:t>How to view yourself</w:t>
      </w:r>
    </w:p>
    <w:p w14:paraId="1BF7BA19" w14:textId="5F205664" w:rsidR="005A5DFC" w:rsidRDefault="005A5DFC" w:rsidP="005A5DFC">
      <w:pPr>
        <w:pStyle w:val="NoSpacing"/>
        <w:numPr>
          <w:ilvl w:val="0"/>
          <w:numId w:val="2"/>
        </w:numPr>
      </w:pPr>
      <w:r>
        <w:t>26:13-28:27</w:t>
      </w:r>
    </w:p>
    <w:p w14:paraId="7390EFCC" w14:textId="27EE07DA" w:rsidR="005A5DFC" w:rsidRDefault="005A5DFC" w:rsidP="005A5DFC">
      <w:pPr>
        <w:pStyle w:val="NoSpacing"/>
        <w:numPr>
          <w:ilvl w:val="1"/>
          <w:numId w:val="2"/>
        </w:numPr>
      </w:pPr>
      <w:r>
        <w:t>Dysfunctional family, non-traditional family</w:t>
      </w:r>
    </w:p>
    <w:p w14:paraId="71AFEC11" w14:textId="6F41E73A" w:rsidR="005A5DFC" w:rsidRDefault="005A5DFC" w:rsidP="005A5DFC">
      <w:pPr>
        <w:pStyle w:val="NoSpacing"/>
        <w:numPr>
          <w:ilvl w:val="0"/>
          <w:numId w:val="2"/>
        </w:numPr>
      </w:pPr>
      <w:r>
        <w:t>26:13-</w:t>
      </w:r>
      <w:r w:rsidR="00500378">
        <w:t>32:58</w:t>
      </w:r>
    </w:p>
    <w:p w14:paraId="085A370B" w14:textId="77777777" w:rsidR="005A5DFC" w:rsidRDefault="005A5DFC" w:rsidP="005A5DFC">
      <w:pPr>
        <w:pStyle w:val="NoSpacing"/>
        <w:numPr>
          <w:ilvl w:val="1"/>
          <w:numId w:val="2"/>
        </w:numPr>
      </w:pPr>
      <w:r>
        <w:t>Body of Christ</w:t>
      </w:r>
    </w:p>
    <w:p w14:paraId="1E143856" w14:textId="72FD4469" w:rsidR="005A5DFC" w:rsidRDefault="00500378" w:rsidP="005A5DFC">
      <w:pPr>
        <w:pStyle w:val="NoSpacing"/>
        <w:numPr>
          <w:ilvl w:val="1"/>
          <w:numId w:val="2"/>
        </w:numPr>
      </w:pPr>
      <w:r>
        <w:t>Organized religion</w:t>
      </w:r>
    </w:p>
    <w:p w14:paraId="793675AA" w14:textId="4B7C464F" w:rsidR="00500378" w:rsidRDefault="00500378" w:rsidP="00500378">
      <w:pPr>
        <w:pStyle w:val="NoSpacing"/>
        <w:numPr>
          <w:ilvl w:val="0"/>
          <w:numId w:val="2"/>
        </w:numPr>
      </w:pPr>
      <w:r>
        <w:t>32:58-35:27</w:t>
      </w:r>
    </w:p>
    <w:p w14:paraId="527E6700" w14:textId="615E0206" w:rsidR="00500378" w:rsidRDefault="00500378" w:rsidP="005A5DFC">
      <w:pPr>
        <w:pStyle w:val="NoSpacing"/>
        <w:numPr>
          <w:ilvl w:val="1"/>
          <w:numId w:val="2"/>
        </w:numPr>
      </w:pPr>
      <w:r>
        <w:t>Attending church and being part of the church</w:t>
      </w:r>
      <w:r w:rsidR="00C47907">
        <w:t>,</w:t>
      </w:r>
      <w:r>
        <w:t xml:space="preserve"> difference</w:t>
      </w:r>
    </w:p>
    <w:p w14:paraId="017769FF" w14:textId="2581D32A" w:rsidR="00500378" w:rsidRDefault="00500378" w:rsidP="005A5DFC">
      <w:pPr>
        <w:pStyle w:val="NoSpacing"/>
        <w:numPr>
          <w:ilvl w:val="1"/>
          <w:numId w:val="2"/>
        </w:numPr>
      </w:pPr>
      <w:r>
        <w:t>Seeing the Church as family</w:t>
      </w:r>
    </w:p>
    <w:p w14:paraId="008EBF4A" w14:textId="2B1B20AF" w:rsidR="00500378" w:rsidRDefault="00500378" w:rsidP="00500378">
      <w:pPr>
        <w:pStyle w:val="NoSpacing"/>
        <w:numPr>
          <w:ilvl w:val="0"/>
          <w:numId w:val="2"/>
        </w:numPr>
      </w:pPr>
      <w:r>
        <w:t>35:27-</w:t>
      </w:r>
      <w:r w:rsidR="008159E4">
        <w:t>37:48</w:t>
      </w:r>
    </w:p>
    <w:p w14:paraId="3CA76354" w14:textId="48AE2C0F" w:rsidR="00500378" w:rsidRDefault="00500378" w:rsidP="00500378">
      <w:pPr>
        <w:pStyle w:val="NoSpacing"/>
        <w:numPr>
          <w:ilvl w:val="1"/>
          <w:numId w:val="2"/>
        </w:numPr>
      </w:pPr>
      <w:r>
        <w:t>1 Corinthians 12:11, spiritual gifts</w:t>
      </w:r>
    </w:p>
    <w:p w14:paraId="5CDD052D" w14:textId="3585A1F8" w:rsidR="00500378" w:rsidRDefault="00500378" w:rsidP="00500378">
      <w:pPr>
        <w:pStyle w:val="NoSpacing"/>
        <w:numPr>
          <w:ilvl w:val="1"/>
          <w:numId w:val="2"/>
        </w:numPr>
      </w:pPr>
      <w:r>
        <w:t>Ministry ability types</w:t>
      </w:r>
    </w:p>
    <w:p w14:paraId="57A0B77B" w14:textId="0B930AA1" w:rsidR="00500378" w:rsidRDefault="00500378" w:rsidP="00500378">
      <w:pPr>
        <w:pStyle w:val="NoSpacing"/>
        <w:numPr>
          <w:ilvl w:val="0"/>
          <w:numId w:val="2"/>
        </w:numPr>
      </w:pPr>
      <w:r>
        <w:t>37:48-</w:t>
      </w:r>
      <w:r w:rsidR="008159E4">
        <w:t>45:50</w:t>
      </w:r>
    </w:p>
    <w:p w14:paraId="099DBA89" w14:textId="101BE3FE" w:rsidR="00500378" w:rsidRDefault="007349D3" w:rsidP="00500378">
      <w:pPr>
        <w:pStyle w:val="NoSpacing"/>
        <w:numPr>
          <w:ilvl w:val="1"/>
          <w:numId w:val="2"/>
        </w:numPr>
      </w:pPr>
      <w:r>
        <w:t>P</w:t>
      </w:r>
      <w:r w:rsidR="00500378">
        <w:t>rophecy</w:t>
      </w:r>
      <w:r>
        <w:t xml:space="preserve"> meaning</w:t>
      </w:r>
    </w:p>
    <w:p w14:paraId="2981C3B5" w14:textId="664C112B" w:rsidR="00500378" w:rsidRDefault="007349D3" w:rsidP="00500378">
      <w:pPr>
        <w:pStyle w:val="NoSpacing"/>
        <w:numPr>
          <w:ilvl w:val="1"/>
          <w:numId w:val="2"/>
        </w:numPr>
      </w:pPr>
      <w:r>
        <w:t>Prophecy as gift</w:t>
      </w:r>
    </w:p>
    <w:p w14:paraId="0F3B8653" w14:textId="470A6651" w:rsidR="007349D3" w:rsidRDefault="007349D3" w:rsidP="00500378">
      <w:pPr>
        <w:pStyle w:val="NoSpacing"/>
        <w:numPr>
          <w:ilvl w:val="1"/>
          <w:numId w:val="2"/>
        </w:numPr>
      </w:pPr>
      <w:r>
        <w:t>Prophecy is inspired speech</w:t>
      </w:r>
    </w:p>
    <w:p w14:paraId="75040292" w14:textId="05424CB3" w:rsidR="007349D3" w:rsidRDefault="002B73F5" w:rsidP="00500378">
      <w:pPr>
        <w:pStyle w:val="NoSpacing"/>
        <w:numPr>
          <w:ilvl w:val="1"/>
          <w:numId w:val="2"/>
        </w:numPr>
      </w:pPr>
      <w:r>
        <w:t xml:space="preserve">How to </w:t>
      </w:r>
      <w:r w:rsidR="00555AE0" w:rsidRPr="00555AE0">
        <w:t>prophecy</w:t>
      </w:r>
    </w:p>
    <w:p w14:paraId="1DE8E6E3" w14:textId="3CB54D8C" w:rsidR="002B73F5" w:rsidRDefault="002B73F5" w:rsidP="002B73F5">
      <w:pPr>
        <w:pStyle w:val="NoSpacing"/>
        <w:numPr>
          <w:ilvl w:val="0"/>
          <w:numId w:val="2"/>
        </w:numPr>
      </w:pPr>
      <w:r>
        <w:t>45:50-</w:t>
      </w:r>
      <w:r w:rsidR="008159E4">
        <w:t>51:45</w:t>
      </w:r>
    </w:p>
    <w:p w14:paraId="56DA4D84" w14:textId="4EFB23DB" w:rsidR="002B73F5" w:rsidRDefault="002B73F5" w:rsidP="00500378">
      <w:pPr>
        <w:pStyle w:val="NoSpacing"/>
        <w:numPr>
          <w:ilvl w:val="1"/>
          <w:numId w:val="2"/>
        </w:numPr>
      </w:pPr>
      <w:r>
        <w:t>Bethel, Bill Johnson on prophecy</w:t>
      </w:r>
    </w:p>
    <w:p w14:paraId="19A605FC" w14:textId="017C9467" w:rsidR="008159E4" w:rsidRDefault="008159E4" w:rsidP="008159E4">
      <w:pPr>
        <w:pStyle w:val="NoSpacing"/>
        <w:numPr>
          <w:ilvl w:val="1"/>
          <w:numId w:val="2"/>
        </w:numPr>
      </w:pPr>
      <w:r>
        <w:t>Non-Biblical prophecy rules</w:t>
      </w:r>
    </w:p>
    <w:p w14:paraId="2355E5EC" w14:textId="32D3900C" w:rsidR="008159E4" w:rsidRDefault="008159E4" w:rsidP="008159E4">
      <w:pPr>
        <w:pStyle w:val="NoSpacing"/>
        <w:numPr>
          <w:ilvl w:val="1"/>
          <w:numId w:val="2"/>
        </w:numPr>
      </w:pPr>
      <w:r>
        <w:t>When to speak prophecy</w:t>
      </w:r>
    </w:p>
    <w:p w14:paraId="7949FD3E" w14:textId="77777777" w:rsidR="008159E4" w:rsidRDefault="008159E4" w:rsidP="00555AE0">
      <w:pPr>
        <w:pStyle w:val="NoSpacing"/>
      </w:pPr>
    </w:p>
    <w:sectPr w:rsidR="008159E4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4872C" w14:textId="77777777" w:rsidR="00B058FD" w:rsidRDefault="00B058FD" w:rsidP="00BE3365">
      <w:pPr>
        <w:spacing w:after="0" w:line="240" w:lineRule="auto"/>
      </w:pPr>
      <w:r>
        <w:separator/>
      </w:r>
    </w:p>
  </w:endnote>
  <w:endnote w:type="continuationSeparator" w:id="0">
    <w:p w14:paraId="3EAFEC5D" w14:textId="77777777" w:rsidR="00B058FD" w:rsidRDefault="00B058FD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064E2DCA" w14:textId="7CA4A8A1" w:rsidR="00A03D4D" w:rsidRDefault="009D5986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August</w:t>
        </w:r>
        <w:r w:rsidR="00A03D4D">
          <w:t xml:space="preserve"> 2021</w:t>
        </w:r>
        <w:r w:rsidR="00A03D4D">
          <w:tab/>
        </w:r>
        <w:r w:rsidR="007B389D" w:rsidRPr="007B389D">
          <w:t>Rom. #</w:t>
        </w:r>
        <w:r>
          <w:t>37</w:t>
        </w:r>
        <w:r w:rsidR="007B389D" w:rsidRPr="007B389D">
          <w:t xml:space="preserve"> – </w:t>
        </w:r>
        <w:r w:rsidR="00DE4C6C">
          <w:t xml:space="preserve">Tag Words for: </w:t>
        </w:r>
        <w:r w:rsidRPr="009D5986">
          <w:rPr>
            <w:i/>
            <w:iCs/>
          </w:rPr>
          <w:t>Becoming a More Biblical Church: Romans 12:3-6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fldChar w:fldCharType="begin"/>
        </w:r>
        <w:r w:rsidR="00A03D4D">
          <w:rPr>
            <w:b/>
            <w:bCs/>
          </w:rPr>
          <w:instrText xml:space="preserve"> PAGE </w:instrText>
        </w:r>
        <w:r w:rsidR="00A03D4D">
          <w:rPr>
            <w:b/>
            <w:bCs/>
            <w:sz w:val="24"/>
            <w:szCs w:val="24"/>
          </w:rPr>
          <w:fldChar w:fldCharType="separate"/>
        </w:r>
        <w:r w:rsidR="00A03D4D">
          <w:rPr>
            <w:b/>
            <w:bCs/>
            <w:sz w:val="24"/>
            <w:szCs w:val="24"/>
          </w:rPr>
          <w:t>1</w:t>
        </w:r>
        <w:r w:rsidR="00A03D4D">
          <w:rPr>
            <w:b/>
            <w:bCs/>
            <w:sz w:val="24"/>
            <w:szCs w:val="24"/>
          </w:rPr>
          <w:fldChar w:fldCharType="end"/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fldChar w:fldCharType="begin"/>
        </w:r>
        <w:r w:rsidR="00A03D4D">
          <w:rPr>
            <w:b/>
            <w:bCs/>
          </w:rPr>
          <w:instrText xml:space="preserve"> NUMPAGES  </w:instrText>
        </w:r>
        <w:r w:rsidR="00A03D4D">
          <w:rPr>
            <w:b/>
            <w:bCs/>
            <w:sz w:val="24"/>
            <w:szCs w:val="24"/>
          </w:rPr>
          <w:fldChar w:fldCharType="separate"/>
        </w:r>
        <w:r w:rsidR="00A03D4D">
          <w:rPr>
            <w:b/>
            <w:bCs/>
            <w:sz w:val="24"/>
            <w:szCs w:val="24"/>
          </w:rPr>
          <w:t>1</w:t>
        </w:r>
        <w:r w:rsidR="00A03D4D">
          <w:rPr>
            <w:b/>
            <w:bCs/>
            <w:sz w:val="24"/>
            <w:szCs w:val="24"/>
          </w:rPr>
          <w:fldChar w:fldCharType="end"/>
        </w:r>
      </w:p>
    </w:sdtContent>
  </w:sdt>
  <w:p w14:paraId="003F5CCD" w14:textId="4790B57A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F9558" w14:textId="77777777" w:rsidR="00B058FD" w:rsidRDefault="00B058FD" w:rsidP="00BE3365">
      <w:pPr>
        <w:spacing w:after="0" w:line="240" w:lineRule="auto"/>
      </w:pPr>
      <w:r>
        <w:separator/>
      </w:r>
    </w:p>
  </w:footnote>
  <w:footnote w:type="continuationSeparator" w:id="0">
    <w:p w14:paraId="66EB6EDB" w14:textId="77777777" w:rsidR="00B058FD" w:rsidRDefault="00B058FD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545228">
    <w:abstractNumId w:val="1"/>
  </w:num>
  <w:num w:numId="2" w16cid:durableId="35003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8FAJX8kKYtAAAA"/>
  </w:docVars>
  <w:rsids>
    <w:rsidRoot w:val="009D5986"/>
    <w:rsid w:val="000460D8"/>
    <w:rsid w:val="00121316"/>
    <w:rsid w:val="001879FB"/>
    <w:rsid w:val="00264B43"/>
    <w:rsid w:val="00267413"/>
    <w:rsid w:val="00280208"/>
    <w:rsid w:val="00285BE7"/>
    <w:rsid w:val="0029668D"/>
    <w:rsid w:val="002B73F5"/>
    <w:rsid w:val="002C1414"/>
    <w:rsid w:val="003B0C5E"/>
    <w:rsid w:val="003B14F7"/>
    <w:rsid w:val="00411842"/>
    <w:rsid w:val="004455C4"/>
    <w:rsid w:val="00483547"/>
    <w:rsid w:val="00500378"/>
    <w:rsid w:val="00506CBF"/>
    <w:rsid w:val="00522516"/>
    <w:rsid w:val="00555AE0"/>
    <w:rsid w:val="00567ADA"/>
    <w:rsid w:val="00573B00"/>
    <w:rsid w:val="005A5DFC"/>
    <w:rsid w:val="00633ACA"/>
    <w:rsid w:val="00633E09"/>
    <w:rsid w:val="00697F47"/>
    <w:rsid w:val="007349D3"/>
    <w:rsid w:val="007B389D"/>
    <w:rsid w:val="007E195E"/>
    <w:rsid w:val="008159E4"/>
    <w:rsid w:val="0082009A"/>
    <w:rsid w:val="008F74A7"/>
    <w:rsid w:val="0094042A"/>
    <w:rsid w:val="009C1B6C"/>
    <w:rsid w:val="009D5986"/>
    <w:rsid w:val="009E5952"/>
    <w:rsid w:val="00A03D4D"/>
    <w:rsid w:val="00A22AF1"/>
    <w:rsid w:val="00AC68D4"/>
    <w:rsid w:val="00B058FD"/>
    <w:rsid w:val="00B24E26"/>
    <w:rsid w:val="00B32E21"/>
    <w:rsid w:val="00B52F00"/>
    <w:rsid w:val="00BA7A7A"/>
    <w:rsid w:val="00BD4CFF"/>
    <w:rsid w:val="00BE3365"/>
    <w:rsid w:val="00C328AF"/>
    <w:rsid w:val="00C44F2A"/>
    <w:rsid w:val="00C47907"/>
    <w:rsid w:val="00C842AB"/>
    <w:rsid w:val="00CA5A8F"/>
    <w:rsid w:val="00CC207E"/>
    <w:rsid w:val="00D50BA7"/>
    <w:rsid w:val="00D53AA8"/>
    <w:rsid w:val="00DE4C6C"/>
    <w:rsid w:val="00E23ADE"/>
    <w:rsid w:val="00E57FCA"/>
    <w:rsid w:val="00EB5CAD"/>
    <w:rsid w:val="00F66A09"/>
    <w:rsid w:val="00F82B0E"/>
    <w:rsid w:val="00F9215D"/>
    <w:rsid w:val="00FB1A17"/>
    <w:rsid w:val="00FD3122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7AA61"/>
  <w15:chartTrackingRefBased/>
  <w15:docId w15:val="{8B6B0EC9-7B86-4C5B-8101-BE5EFE6E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A7"/>
  </w:style>
  <w:style w:type="paragraph" w:styleId="Heading1">
    <w:name w:val="heading 1"/>
    <w:basedOn w:val="NoSpacing"/>
    <w:link w:val="Heading1Char"/>
    <w:uiPriority w:val="9"/>
    <w:qFormat/>
    <w:rsid w:val="00F82B0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D59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55C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82B0E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6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thinker.org/becoming-a-more-biblical-church-romans-123-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outu.be/gAb6M6AkcO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oyb\Desktop\BibleThinker\Tag%20Words%20for%20BibleThink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Tag Words for BibleThinker</Template>
  <TotalTime>119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12</cp:revision>
  <dcterms:created xsi:type="dcterms:W3CDTF">2021-08-31T20:50:00Z</dcterms:created>
  <dcterms:modified xsi:type="dcterms:W3CDTF">2023-11-01T17:36:00Z</dcterms:modified>
</cp:coreProperties>
</file>