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723D9" w14:textId="77777777" w:rsidR="009A4B6A" w:rsidRDefault="009A4B6A" w:rsidP="009A4B6A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48C1B01C" w14:textId="26197940" w:rsidR="00D50BA7" w:rsidRPr="0055698A" w:rsidRDefault="00D50BA7" w:rsidP="009A4B6A">
      <w:pPr>
        <w:pStyle w:val="Title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 #</w:t>
      </w:r>
      <w:r w:rsidR="00283E2F">
        <w:rPr>
          <w:rFonts w:ascii="Times New Roman" w:hAnsi="Times New Roman" w:cs="Times New Roman"/>
          <w:sz w:val="32"/>
          <w:szCs w:val="32"/>
        </w:rPr>
        <w:t>42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 </w:t>
      </w:r>
      <w:r w:rsidR="00283E2F" w:rsidRPr="00283E2F">
        <w:rPr>
          <w:rFonts w:ascii="Times New Roman" w:hAnsi="Times New Roman" w:cs="Times New Roman"/>
          <w:i/>
          <w:iCs/>
          <w:sz w:val="32"/>
          <w:szCs w:val="32"/>
        </w:rPr>
        <w:t>What The Bible Teaches About Borrowing: Romans 13:8-10</w:t>
      </w:r>
    </w:p>
    <w:p w14:paraId="498DEF1F" w14:textId="77777777" w:rsidR="00D50BA7" w:rsidRDefault="00D50BA7" w:rsidP="00D50BA7">
      <w:pPr>
        <w:pStyle w:val="NoSpacing"/>
      </w:pPr>
    </w:p>
    <w:tbl>
      <w:tblPr>
        <w:tblStyle w:val="TableGrid"/>
        <w:tblW w:w="108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3"/>
        <w:gridCol w:w="5502"/>
        <w:gridCol w:w="1190"/>
        <w:gridCol w:w="717"/>
        <w:gridCol w:w="1918"/>
      </w:tblGrid>
      <w:tr w:rsidR="00D50BA7" w14:paraId="56089CC8" w14:textId="77777777" w:rsidTr="00A67844">
        <w:tc>
          <w:tcPr>
            <w:tcW w:w="7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51B6701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74B7D08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Date:</w:t>
            </w:r>
          </w:p>
        </w:tc>
      </w:tr>
      <w:tr w:rsidR="00D50BA7" w14:paraId="18996516" w14:textId="77777777" w:rsidTr="00A67844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8EAF" w14:textId="77777777" w:rsidR="00D50BA7" w:rsidRPr="00A67844" w:rsidRDefault="00D50BA7" w:rsidP="00244A03">
            <w:pPr>
              <w:pStyle w:val="NoSpacing"/>
              <w:rPr>
                <w:szCs w:val="24"/>
                <w:u w:val="single"/>
              </w:rPr>
            </w:pPr>
            <w:r w:rsidRPr="00A67844">
              <w:rPr>
                <w:szCs w:val="24"/>
                <w:u w:val="single"/>
              </w:rPr>
              <w:t>Video Title</w:t>
            </w:r>
            <w:r w:rsidRPr="00A67844">
              <w:rPr>
                <w:szCs w:val="24"/>
              </w:rPr>
              <w:t>: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83E0" w14:textId="19AE3AA8" w:rsidR="00D50BA7" w:rsidRPr="005066F1" w:rsidRDefault="00283E2F" w:rsidP="00244A03">
            <w:pPr>
              <w:pStyle w:val="NoSpacing"/>
            </w:pPr>
            <w:r w:rsidRPr="00283E2F">
              <w:t>What The Bible Teaches About Borrowing: Romans 13:8-10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F9F9" w14:textId="77777777" w:rsidR="00D50BA7" w:rsidRDefault="00A465F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 w:rsidR="00D50BA7">
              <w:rPr>
                <w:sz w:val="24"/>
                <w:szCs w:val="24"/>
              </w:rPr>
              <w:t>: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97E1" w14:textId="6EF0E693" w:rsidR="00D50BA7" w:rsidRPr="00D50BA7" w:rsidRDefault="00283E2F" w:rsidP="00244A03">
            <w:pPr>
              <w:rPr>
                <w:sz w:val="24"/>
                <w:szCs w:val="24"/>
              </w:rPr>
            </w:pPr>
            <w:r w:rsidRPr="00283E2F">
              <w:rPr>
                <w:sz w:val="24"/>
                <w:szCs w:val="24"/>
              </w:rPr>
              <w:t>Jan 29, 2018</w:t>
            </w:r>
          </w:p>
        </w:tc>
      </w:tr>
      <w:tr w:rsidR="00A465F7" w14:paraId="15F15EA1" w14:textId="77777777" w:rsidTr="00A67844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C85F" w14:textId="77777777" w:rsidR="00A465F7" w:rsidRPr="00A67844" w:rsidRDefault="00A465F7" w:rsidP="00244A03">
            <w:pPr>
              <w:pStyle w:val="NoSpacing"/>
              <w:rPr>
                <w:szCs w:val="24"/>
              </w:rPr>
            </w:pPr>
            <w:r w:rsidRPr="00A67844">
              <w:rPr>
                <w:szCs w:val="24"/>
                <w:u w:val="single"/>
              </w:rPr>
              <w:t xml:space="preserve">Series </w:t>
            </w:r>
            <w:r w:rsidR="00A67844" w:rsidRPr="00A67844">
              <w:rPr>
                <w:szCs w:val="24"/>
                <w:u w:val="single"/>
              </w:rPr>
              <w:t>&amp;</w:t>
            </w:r>
            <w:r w:rsidRPr="00A67844">
              <w:rPr>
                <w:szCs w:val="24"/>
                <w:u w:val="single"/>
              </w:rPr>
              <w:t xml:space="preserve"> No.</w:t>
            </w:r>
            <w:r w:rsidRPr="00A67844">
              <w:rPr>
                <w:szCs w:val="24"/>
              </w:rPr>
              <w:t xml:space="preserve">: 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B403" w14:textId="2924A6DD" w:rsidR="00A465F7" w:rsidRDefault="00A465F7" w:rsidP="00244A03">
            <w:pPr>
              <w:pStyle w:val="NoSpacing"/>
            </w:pPr>
            <w:r>
              <w:t>Romans #</w:t>
            </w:r>
            <w:r w:rsidR="00283E2F">
              <w:t>42</w:t>
            </w:r>
          </w:p>
        </w:tc>
        <w:tc>
          <w:tcPr>
            <w:tcW w:w="3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2CA637" w14:textId="77777777" w:rsidR="00A465F7" w:rsidRDefault="00A465F7" w:rsidP="00244A03">
            <w:pPr>
              <w:rPr>
                <w:sz w:val="24"/>
                <w:szCs w:val="24"/>
                <w:u w:val="single"/>
              </w:rPr>
            </w:pPr>
          </w:p>
        </w:tc>
      </w:tr>
      <w:tr w:rsidR="00D50BA7" w14:paraId="7FCFD340" w14:textId="77777777" w:rsidTr="00A67844"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67C80760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A465F7" w14:paraId="0A48887B" w14:textId="77777777" w:rsidTr="00A67844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353C" w14:textId="77777777" w:rsidR="00A465F7" w:rsidRPr="00A67844" w:rsidRDefault="00A465F7" w:rsidP="00A465F7">
            <w:pPr>
              <w:pStyle w:val="NoSpacing"/>
              <w:rPr>
                <w:szCs w:val="24"/>
              </w:rPr>
            </w:pPr>
            <w:r w:rsidRPr="00A67844">
              <w:rPr>
                <w:szCs w:val="24"/>
                <w:u w:val="single"/>
              </w:rPr>
              <w:t>BibleThinker</w:t>
            </w:r>
            <w:r w:rsidRPr="00A67844">
              <w:rPr>
                <w:szCs w:val="24"/>
              </w:rPr>
              <w:t>: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F29B9" w14:textId="20019595" w:rsidR="00A465F7" w:rsidRDefault="00000000" w:rsidP="00A465F7">
            <w:pPr>
              <w:pStyle w:val="NoSpacing"/>
            </w:pPr>
            <w:hyperlink r:id="rId8" w:history="1">
              <w:r w:rsidR="00283E2F" w:rsidRPr="005351B6">
                <w:rPr>
                  <w:rStyle w:val="Hyperlink"/>
                </w:rPr>
                <w:t>https://biblethinker.org/what-the-bible-teaches-about-borrowing-romans-138-14/</w:t>
              </w:r>
            </w:hyperlink>
            <w:r w:rsidR="00283E2F">
              <w:t xml:space="preserve">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5966" w14:textId="77777777" w:rsidR="00A465F7" w:rsidRDefault="00A465F7" w:rsidP="00A465F7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AEE" w14:textId="5B9D67EC" w:rsidR="00A465F7" w:rsidRDefault="00000000" w:rsidP="00A465F7">
            <w:pPr>
              <w:pStyle w:val="NoSpacing"/>
            </w:pPr>
            <w:hyperlink r:id="rId9" w:history="1">
              <w:r w:rsidR="00283E2F" w:rsidRPr="005351B6">
                <w:rPr>
                  <w:rStyle w:val="Hyperlink"/>
                </w:rPr>
                <w:t>https://youtu.be/_ymj13xn-kg</w:t>
              </w:r>
            </w:hyperlink>
            <w:r w:rsidR="00283E2F">
              <w:t xml:space="preserve"> </w:t>
            </w:r>
          </w:p>
        </w:tc>
      </w:tr>
    </w:tbl>
    <w:p w14:paraId="1BA89D1E" w14:textId="77777777" w:rsidR="00BE3365" w:rsidRDefault="00BE3365" w:rsidP="00BE3365">
      <w:pPr>
        <w:pStyle w:val="NoSpacing"/>
      </w:pPr>
    </w:p>
    <w:p w14:paraId="2EA057D9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5856F267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0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A9E39B4" w14:textId="09192CCA" w:rsidR="00BE3365" w:rsidRDefault="00DD59C3" w:rsidP="00BE3365">
      <w:pPr>
        <w:pStyle w:val="NoSpacing"/>
        <w:numPr>
          <w:ilvl w:val="0"/>
          <w:numId w:val="2"/>
        </w:numPr>
      </w:pPr>
      <w:r>
        <w:t>0:43-</w:t>
      </w:r>
      <w:r w:rsidR="00E1093C">
        <w:t>1:03</w:t>
      </w:r>
    </w:p>
    <w:p w14:paraId="055BEE08" w14:textId="635839F6" w:rsidR="00DD59C3" w:rsidRDefault="00DD59C3" w:rsidP="00DD59C3">
      <w:pPr>
        <w:pStyle w:val="NoSpacing"/>
        <w:numPr>
          <w:ilvl w:val="1"/>
          <w:numId w:val="2"/>
        </w:numPr>
      </w:pPr>
      <w:r>
        <w:t>Practicality of love</w:t>
      </w:r>
    </w:p>
    <w:p w14:paraId="2E577B9E" w14:textId="0E37D47F" w:rsidR="00E1093C" w:rsidRDefault="00E1093C" w:rsidP="00E1093C">
      <w:pPr>
        <w:pStyle w:val="NoSpacing"/>
        <w:numPr>
          <w:ilvl w:val="1"/>
          <w:numId w:val="2"/>
        </w:numPr>
      </w:pPr>
      <w:r>
        <w:t>Sharing</w:t>
      </w:r>
    </w:p>
    <w:p w14:paraId="2529D88B" w14:textId="708F3EB6" w:rsidR="00E1093C" w:rsidRDefault="00E1093C" w:rsidP="00E1093C">
      <w:pPr>
        <w:pStyle w:val="NoSpacing"/>
        <w:numPr>
          <w:ilvl w:val="0"/>
          <w:numId w:val="2"/>
        </w:numPr>
      </w:pPr>
      <w:r>
        <w:t>3:57-5:17</w:t>
      </w:r>
    </w:p>
    <w:p w14:paraId="730AD0EA" w14:textId="628549EA" w:rsidR="00E1093C" w:rsidRDefault="00E1093C" w:rsidP="00E1093C">
      <w:pPr>
        <w:pStyle w:val="NoSpacing"/>
        <w:numPr>
          <w:ilvl w:val="1"/>
          <w:numId w:val="2"/>
        </w:numPr>
      </w:pPr>
      <w:r>
        <w:t>Jesus commands lending</w:t>
      </w:r>
    </w:p>
    <w:p w14:paraId="54913ED3" w14:textId="7B408616" w:rsidR="00E1093C" w:rsidRDefault="00E1093C" w:rsidP="00E1093C">
      <w:pPr>
        <w:pStyle w:val="NoSpacing"/>
        <w:numPr>
          <w:ilvl w:val="1"/>
          <w:numId w:val="2"/>
        </w:numPr>
      </w:pPr>
      <w:r w:rsidRPr="00E1093C">
        <w:t>Matthew 5:42</w:t>
      </w:r>
    </w:p>
    <w:p w14:paraId="52B37C08" w14:textId="0670823C" w:rsidR="000E3691" w:rsidRDefault="000E3691" w:rsidP="00E1093C">
      <w:pPr>
        <w:pStyle w:val="NoSpacing"/>
        <w:numPr>
          <w:ilvl w:val="1"/>
          <w:numId w:val="2"/>
        </w:numPr>
      </w:pPr>
      <w:r>
        <w:t>Reasons to borrow</w:t>
      </w:r>
    </w:p>
    <w:p w14:paraId="558D40D9" w14:textId="47449A17" w:rsidR="00E1093C" w:rsidRDefault="00E1093C" w:rsidP="00E1093C">
      <w:pPr>
        <w:pStyle w:val="NoSpacing"/>
        <w:numPr>
          <w:ilvl w:val="0"/>
          <w:numId w:val="2"/>
        </w:numPr>
      </w:pPr>
      <w:r>
        <w:t>5:17-</w:t>
      </w:r>
      <w:r w:rsidR="000E3691">
        <w:t>10:32</w:t>
      </w:r>
    </w:p>
    <w:p w14:paraId="7BEC3F36" w14:textId="3A78DA2A" w:rsidR="00E1093C" w:rsidRDefault="000E3691" w:rsidP="00E1093C">
      <w:pPr>
        <w:pStyle w:val="NoSpacing"/>
        <w:numPr>
          <w:ilvl w:val="1"/>
          <w:numId w:val="2"/>
        </w:numPr>
      </w:pPr>
      <w:r>
        <w:t>Warning to lenders</w:t>
      </w:r>
    </w:p>
    <w:p w14:paraId="36FB6F1E" w14:textId="7027920C" w:rsidR="000E3691" w:rsidRDefault="000E3691" w:rsidP="000E3691">
      <w:pPr>
        <w:pStyle w:val="NoSpacing"/>
        <w:numPr>
          <w:ilvl w:val="1"/>
          <w:numId w:val="2"/>
        </w:numPr>
      </w:pPr>
      <w:r>
        <w:t>Charging interest, Leviticus 25:35-37</w:t>
      </w:r>
    </w:p>
    <w:p w14:paraId="38086200" w14:textId="139C8965" w:rsidR="000E3691" w:rsidRDefault="000E3691" w:rsidP="00E1093C">
      <w:pPr>
        <w:pStyle w:val="NoSpacing"/>
        <w:numPr>
          <w:ilvl w:val="1"/>
          <w:numId w:val="2"/>
        </w:numPr>
      </w:pPr>
      <w:r>
        <w:t>Charging interest to poor, Exodus 22:25</w:t>
      </w:r>
    </w:p>
    <w:p w14:paraId="449BCB4F" w14:textId="39052C56" w:rsidR="000E3691" w:rsidRDefault="000E3691" w:rsidP="00E1093C">
      <w:pPr>
        <w:pStyle w:val="NoSpacing"/>
        <w:numPr>
          <w:ilvl w:val="1"/>
          <w:numId w:val="2"/>
        </w:numPr>
      </w:pPr>
      <w:r>
        <w:t>Advise on loaning money</w:t>
      </w:r>
    </w:p>
    <w:p w14:paraId="2F11B72A" w14:textId="6C781C9F" w:rsidR="000E3691" w:rsidRDefault="000E3691" w:rsidP="00E1093C">
      <w:pPr>
        <w:pStyle w:val="NoSpacing"/>
        <w:numPr>
          <w:ilvl w:val="1"/>
          <w:numId w:val="2"/>
        </w:numPr>
      </w:pPr>
      <w:r>
        <w:t>Christian finance</w:t>
      </w:r>
    </w:p>
    <w:p w14:paraId="4C78F768" w14:textId="79A3D000" w:rsidR="000E3691" w:rsidRDefault="000E3691" w:rsidP="000E3691">
      <w:pPr>
        <w:pStyle w:val="NoSpacing"/>
        <w:numPr>
          <w:ilvl w:val="0"/>
          <w:numId w:val="2"/>
        </w:numPr>
      </w:pPr>
      <w:r>
        <w:t>5:49-6:31</w:t>
      </w:r>
    </w:p>
    <w:p w14:paraId="0DD51075" w14:textId="4941CB81" w:rsidR="000E3691" w:rsidRDefault="000E3691" w:rsidP="000E3691">
      <w:pPr>
        <w:pStyle w:val="NoSpacing"/>
        <w:numPr>
          <w:ilvl w:val="1"/>
          <w:numId w:val="2"/>
        </w:numPr>
      </w:pPr>
      <w:r>
        <w:t>How to use the OT Law</w:t>
      </w:r>
    </w:p>
    <w:p w14:paraId="3B8D0A99" w14:textId="2F71BCF6" w:rsidR="000E3691" w:rsidRDefault="000E3691" w:rsidP="000E3691">
      <w:pPr>
        <w:pStyle w:val="NoSpacing"/>
        <w:numPr>
          <w:ilvl w:val="1"/>
          <w:numId w:val="2"/>
        </w:numPr>
      </w:pPr>
      <w:r>
        <w:t>How Paul used the OT Law</w:t>
      </w:r>
    </w:p>
    <w:p w14:paraId="5C1BD2BB" w14:textId="14CF33DB" w:rsidR="000E3691" w:rsidRDefault="000E3691" w:rsidP="000E3691">
      <w:pPr>
        <w:pStyle w:val="NoSpacing"/>
        <w:numPr>
          <w:ilvl w:val="0"/>
          <w:numId w:val="2"/>
        </w:numPr>
      </w:pPr>
      <w:r>
        <w:t>10:32-</w:t>
      </w:r>
      <w:r w:rsidR="0084055B">
        <w:t>13:47</w:t>
      </w:r>
    </w:p>
    <w:p w14:paraId="45E38E93" w14:textId="62DC2A82" w:rsidR="000E3691" w:rsidRDefault="000E3691" w:rsidP="000E3691">
      <w:pPr>
        <w:pStyle w:val="NoSpacing"/>
        <w:numPr>
          <w:ilvl w:val="1"/>
          <w:numId w:val="2"/>
        </w:numPr>
      </w:pPr>
      <w:r>
        <w:t>Warning to borrowers, P</w:t>
      </w:r>
      <w:r w:rsidRPr="000E3691">
        <w:t>roverbs 22</w:t>
      </w:r>
      <w:r>
        <w:t>:7</w:t>
      </w:r>
    </w:p>
    <w:p w14:paraId="6A9EDB37" w14:textId="7BF18C56" w:rsidR="000E3691" w:rsidRDefault="000E3691" w:rsidP="000E3691">
      <w:pPr>
        <w:pStyle w:val="NoSpacing"/>
        <w:numPr>
          <w:ilvl w:val="1"/>
          <w:numId w:val="2"/>
        </w:numPr>
      </w:pPr>
      <w:r>
        <w:t>Buying what we don’t need</w:t>
      </w:r>
    </w:p>
    <w:p w14:paraId="3FC0CF44" w14:textId="5BAF7402" w:rsidR="000E3691" w:rsidRDefault="0084055B" w:rsidP="000E3691">
      <w:pPr>
        <w:pStyle w:val="NoSpacing"/>
        <w:numPr>
          <w:ilvl w:val="1"/>
          <w:numId w:val="2"/>
        </w:numPr>
      </w:pPr>
      <w:r>
        <w:t>Seriousness of debt</w:t>
      </w:r>
    </w:p>
    <w:p w14:paraId="09647E72" w14:textId="161DBD83" w:rsidR="0084055B" w:rsidRDefault="0084055B" w:rsidP="000E3691">
      <w:pPr>
        <w:pStyle w:val="NoSpacing"/>
        <w:numPr>
          <w:ilvl w:val="1"/>
          <w:numId w:val="2"/>
        </w:numPr>
      </w:pPr>
      <w:r>
        <w:t>Avoiding debt</w:t>
      </w:r>
    </w:p>
    <w:p w14:paraId="736694AF" w14:textId="22F3D988" w:rsidR="0084055B" w:rsidRDefault="0084055B" w:rsidP="0084055B">
      <w:pPr>
        <w:pStyle w:val="NoSpacing"/>
        <w:numPr>
          <w:ilvl w:val="0"/>
          <w:numId w:val="2"/>
        </w:numPr>
      </w:pPr>
      <w:r>
        <w:t>13:47-</w:t>
      </w:r>
      <w:r w:rsidR="009D419B">
        <w:t>17:37</w:t>
      </w:r>
    </w:p>
    <w:p w14:paraId="1EF59E5A" w14:textId="7D0648A8" w:rsidR="0084055B" w:rsidRDefault="009D419B" w:rsidP="0084055B">
      <w:pPr>
        <w:pStyle w:val="NoSpacing"/>
        <w:numPr>
          <w:ilvl w:val="1"/>
          <w:numId w:val="2"/>
        </w:numPr>
      </w:pPr>
      <w:r>
        <w:t>Godliness as a means of gain, contentment with godliness, 1 Timothy 6:6-10</w:t>
      </w:r>
    </w:p>
    <w:p w14:paraId="133DC95A" w14:textId="3763C48E" w:rsidR="009D419B" w:rsidRDefault="009D419B" w:rsidP="0084055B">
      <w:pPr>
        <w:pStyle w:val="NoSpacing"/>
        <w:numPr>
          <w:ilvl w:val="1"/>
          <w:numId w:val="2"/>
        </w:numPr>
      </w:pPr>
      <w:r>
        <w:t>Buddhist hell notes</w:t>
      </w:r>
    </w:p>
    <w:p w14:paraId="68070FC7" w14:textId="7BDAC829" w:rsidR="009D419B" w:rsidRDefault="009D419B" w:rsidP="0084055B">
      <w:pPr>
        <w:pStyle w:val="NoSpacing"/>
        <w:numPr>
          <w:ilvl w:val="1"/>
          <w:numId w:val="2"/>
        </w:numPr>
      </w:pPr>
      <w:r>
        <w:t>Cannot take it with you</w:t>
      </w:r>
    </w:p>
    <w:p w14:paraId="7F31C6E3" w14:textId="118C43EB" w:rsidR="009D419B" w:rsidRDefault="009D419B" w:rsidP="009D419B">
      <w:pPr>
        <w:pStyle w:val="NoSpacing"/>
        <w:numPr>
          <w:ilvl w:val="0"/>
          <w:numId w:val="2"/>
        </w:numPr>
      </w:pPr>
      <w:r>
        <w:t>17:37-19:43</w:t>
      </w:r>
    </w:p>
    <w:p w14:paraId="59EA287B" w14:textId="7C675751" w:rsidR="009D419B" w:rsidRDefault="009D419B" w:rsidP="009D419B">
      <w:pPr>
        <w:pStyle w:val="NoSpacing"/>
        <w:numPr>
          <w:ilvl w:val="1"/>
          <w:numId w:val="2"/>
        </w:numPr>
      </w:pPr>
      <w:r>
        <w:t xml:space="preserve">Love of money, </w:t>
      </w:r>
      <w:r w:rsidR="00B57008">
        <w:t xml:space="preserve">1 </w:t>
      </w:r>
      <w:r>
        <w:t>Timothy 6:9</w:t>
      </w:r>
    </w:p>
    <w:p w14:paraId="632A4C1E" w14:textId="20CDF78C" w:rsidR="009D419B" w:rsidRDefault="003A5D7F" w:rsidP="009D419B">
      <w:pPr>
        <w:pStyle w:val="NoSpacing"/>
        <w:numPr>
          <w:ilvl w:val="1"/>
          <w:numId w:val="2"/>
        </w:numPr>
      </w:pPr>
      <w:r>
        <w:t>The d</w:t>
      </w:r>
      <w:r w:rsidR="009D419B">
        <w:t>esire to be rich</w:t>
      </w:r>
    </w:p>
    <w:p w14:paraId="61A2F928" w14:textId="129C94A6" w:rsidR="009D419B" w:rsidRDefault="009D419B" w:rsidP="009D419B">
      <w:pPr>
        <w:pStyle w:val="NoSpacing"/>
        <w:numPr>
          <w:ilvl w:val="0"/>
          <w:numId w:val="2"/>
        </w:numPr>
      </w:pPr>
      <w:r>
        <w:t>19:43-22:03</w:t>
      </w:r>
    </w:p>
    <w:p w14:paraId="486B9C6F" w14:textId="331202B1" w:rsidR="009D419B" w:rsidRDefault="009D419B" w:rsidP="009D419B">
      <w:pPr>
        <w:pStyle w:val="NoSpacing"/>
        <w:numPr>
          <w:ilvl w:val="1"/>
          <w:numId w:val="2"/>
        </w:numPr>
      </w:pPr>
      <w:r>
        <w:t>Romans 13:8 interpretation</w:t>
      </w:r>
    </w:p>
    <w:p w14:paraId="43FEA1F8" w14:textId="65FC141D" w:rsidR="009D419B" w:rsidRDefault="009D419B" w:rsidP="009D419B">
      <w:pPr>
        <w:pStyle w:val="NoSpacing"/>
        <w:numPr>
          <w:ilvl w:val="1"/>
          <w:numId w:val="2"/>
        </w:numPr>
      </w:pPr>
      <w:r>
        <w:t>Psalms 37:21, payment on loans</w:t>
      </w:r>
    </w:p>
    <w:p w14:paraId="344BDC98" w14:textId="3A606FF2" w:rsidR="009D419B" w:rsidRDefault="009D419B" w:rsidP="009D419B">
      <w:pPr>
        <w:pStyle w:val="NoSpacing"/>
        <w:numPr>
          <w:ilvl w:val="0"/>
          <w:numId w:val="2"/>
        </w:numPr>
      </w:pPr>
      <w:r>
        <w:t>22:03-</w:t>
      </w:r>
      <w:r w:rsidR="00662A07">
        <w:t>24:09</w:t>
      </w:r>
    </w:p>
    <w:p w14:paraId="7391AA37" w14:textId="2D537CE9" w:rsidR="009D419B" w:rsidRDefault="009D419B" w:rsidP="009D419B">
      <w:pPr>
        <w:pStyle w:val="NoSpacing"/>
        <w:numPr>
          <w:ilvl w:val="1"/>
          <w:numId w:val="2"/>
        </w:numPr>
      </w:pPr>
      <w:r>
        <w:t>Avoid debt, wisdom</w:t>
      </w:r>
    </w:p>
    <w:p w14:paraId="4CCFD791" w14:textId="19241F1A" w:rsidR="009D419B" w:rsidRDefault="009D419B" w:rsidP="009D419B">
      <w:pPr>
        <w:pStyle w:val="NoSpacing"/>
        <w:numPr>
          <w:ilvl w:val="1"/>
          <w:numId w:val="2"/>
        </w:numPr>
      </w:pPr>
      <w:r>
        <w:t>Pay the debt you owe, moral issue</w:t>
      </w:r>
    </w:p>
    <w:p w14:paraId="72204638" w14:textId="6EBB367B" w:rsidR="009D419B" w:rsidRDefault="009D419B" w:rsidP="009D419B">
      <w:pPr>
        <w:pStyle w:val="NoSpacing"/>
        <w:numPr>
          <w:ilvl w:val="1"/>
          <w:numId w:val="2"/>
        </w:numPr>
      </w:pPr>
      <w:r>
        <w:t xml:space="preserve">Help </w:t>
      </w:r>
      <w:r w:rsidR="003A5D7F">
        <w:t>those</w:t>
      </w:r>
      <w:r>
        <w:t xml:space="preserve"> in need </w:t>
      </w:r>
      <w:r w:rsidR="003A5D7F">
        <w:t>without</w:t>
      </w:r>
      <w:r>
        <w:t xml:space="preserve"> taking advantage, moral issue</w:t>
      </w:r>
    </w:p>
    <w:p w14:paraId="0F0F31BA" w14:textId="0C06226B" w:rsidR="009D419B" w:rsidRDefault="00662A07" w:rsidP="009D419B">
      <w:pPr>
        <w:pStyle w:val="NoSpacing"/>
        <w:numPr>
          <w:ilvl w:val="1"/>
          <w:numId w:val="2"/>
        </w:numPr>
      </w:pPr>
      <w:r>
        <w:t>Romans 13:8 is not primarily about money</w:t>
      </w:r>
    </w:p>
    <w:p w14:paraId="1156E3BC" w14:textId="420FB00E" w:rsidR="00662A07" w:rsidRDefault="00662A07" w:rsidP="00662A07">
      <w:pPr>
        <w:pStyle w:val="NoSpacing"/>
        <w:numPr>
          <w:ilvl w:val="0"/>
          <w:numId w:val="2"/>
        </w:numPr>
      </w:pPr>
      <w:r>
        <w:t>24:09-27:57</w:t>
      </w:r>
    </w:p>
    <w:p w14:paraId="3B95574F" w14:textId="38FB8C3C" w:rsidR="00662A07" w:rsidRDefault="00662A07" w:rsidP="00662A07">
      <w:pPr>
        <w:pStyle w:val="NoSpacing"/>
        <w:numPr>
          <w:ilvl w:val="1"/>
          <w:numId w:val="2"/>
        </w:numPr>
      </w:pPr>
      <w:r>
        <w:t>Love confusion</w:t>
      </w:r>
    </w:p>
    <w:p w14:paraId="18653FAF" w14:textId="66BE5781" w:rsidR="00662A07" w:rsidRDefault="00662A07" w:rsidP="00662A07">
      <w:pPr>
        <w:pStyle w:val="NoSpacing"/>
        <w:numPr>
          <w:ilvl w:val="1"/>
          <w:numId w:val="2"/>
        </w:numPr>
      </w:pPr>
      <w:r>
        <w:t>Love other</w:t>
      </w:r>
      <w:r w:rsidR="003A5D7F">
        <w:t>s</w:t>
      </w:r>
      <w:r>
        <w:t>, don’t expect love</w:t>
      </w:r>
    </w:p>
    <w:p w14:paraId="2C565CE9" w14:textId="7D36B357" w:rsidR="00662A07" w:rsidRDefault="00662A07" w:rsidP="00662A07">
      <w:pPr>
        <w:pStyle w:val="NoSpacing"/>
        <w:numPr>
          <w:ilvl w:val="1"/>
          <w:numId w:val="2"/>
        </w:numPr>
      </w:pPr>
      <w:r>
        <w:t>Contractual love vs. Biblical love</w:t>
      </w:r>
    </w:p>
    <w:p w14:paraId="5C4F963D" w14:textId="04C4F665" w:rsidR="00662A07" w:rsidRDefault="00662A07" w:rsidP="00662A07">
      <w:pPr>
        <w:pStyle w:val="NoSpacing"/>
        <w:numPr>
          <w:ilvl w:val="1"/>
          <w:numId w:val="2"/>
        </w:numPr>
      </w:pPr>
      <w:r>
        <w:t>Love others because of who God is</w:t>
      </w:r>
    </w:p>
    <w:p w14:paraId="48D2604F" w14:textId="08B9D8E1" w:rsidR="00662A07" w:rsidRDefault="00662A07" w:rsidP="00662A07">
      <w:pPr>
        <w:pStyle w:val="NoSpacing"/>
        <w:numPr>
          <w:ilvl w:val="1"/>
          <w:numId w:val="2"/>
        </w:numPr>
      </w:pPr>
      <w:r>
        <w:t>1 John 4:7-8, 11, 5:1</w:t>
      </w:r>
    </w:p>
    <w:p w14:paraId="7E563E23" w14:textId="1569B1AF" w:rsidR="00662A07" w:rsidRDefault="00662A07" w:rsidP="00662A07">
      <w:pPr>
        <w:pStyle w:val="NoSpacing"/>
        <w:numPr>
          <w:ilvl w:val="2"/>
          <w:numId w:val="2"/>
        </w:numPr>
      </w:pPr>
      <w:r>
        <w:t>Motive of love</w:t>
      </w:r>
    </w:p>
    <w:p w14:paraId="249FA6B1" w14:textId="75F438CB" w:rsidR="00662A07" w:rsidRDefault="00662A07" w:rsidP="00662A07">
      <w:pPr>
        <w:pStyle w:val="NoSpacing"/>
        <w:numPr>
          <w:ilvl w:val="0"/>
          <w:numId w:val="2"/>
        </w:numPr>
      </w:pPr>
      <w:r>
        <w:t>27:57-30:34</w:t>
      </w:r>
    </w:p>
    <w:p w14:paraId="511F1202" w14:textId="4DAE7DBB" w:rsidR="00662A07" w:rsidRDefault="00662A07" w:rsidP="00662A07">
      <w:pPr>
        <w:pStyle w:val="NoSpacing"/>
        <w:numPr>
          <w:ilvl w:val="1"/>
          <w:numId w:val="2"/>
        </w:numPr>
      </w:pPr>
      <w:r>
        <w:t>Love lender or love debtor</w:t>
      </w:r>
    </w:p>
    <w:p w14:paraId="043AED61" w14:textId="35461801" w:rsidR="00662A07" w:rsidRDefault="00662A07" w:rsidP="00662A07">
      <w:pPr>
        <w:pStyle w:val="NoSpacing"/>
        <w:numPr>
          <w:ilvl w:val="1"/>
          <w:numId w:val="2"/>
        </w:numPr>
      </w:pPr>
      <w:r>
        <w:t>Moral obligation to love</w:t>
      </w:r>
    </w:p>
    <w:p w14:paraId="42B8B451" w14:textId="23934DFE" w:rsidR="00662A07" w:rsidRDefault="00662A07" w:rsidP="00662A07">
      <w:pPr>
        <w:pStyle w:val="NoSpacing"/>
        <w:numPr>
          <w:ilvl w:val="1"/>
          <w:numId w:val="2"/>
        </w:numPr>
      </w:pPr>
      <w:r>
        <w:t>Humble love</w:t>
      </w:r>
    </w:p>
    <w:p w14:paraId="2BD56C55" w14:textId="4AB392E6" w:rsidR="00662A07" w:rsidRDefault="00662A07" w:rsidP="00662A07">
      <w:pPr>
        <w:pStyle w:val="NoSpacing"/>
        <w:numPr>
          <w:ilvl w:val="0"/>
          <w:numId w:val="2"/>
        </w:numPr>
      </w:pPr>
      <w:r>
        <w:t>30:34-</w:t>
      </w:r>
      <w:r w:rsidR="00D64DE9">
        <w:t>32:30</w:t>
      </w:r>
    </w:p>
    <w:p w14:paraId="293C92AD" w14:textId="497C62F9" w:rsidR="00662A07" w:rsidRDefault="00D64DE9" w:rsidP="00662A07">
      <w:pPr>
        <w:pStyle w:val="NoSpacing"/>
        <w:numPr>
          <w:ilvl w:val="1"/>
          <w:numId w:val="2"/>
        </w:numPr>
      </w:pPr>
      <w:r>
        <w:t xml:space="preserve">Why Paul lists 10 Commandments out of order, </w:t>
      </w:r>
      <w:r w:rsidR="005E00D9">
        <w:t>Romans 13:9</w:t>
      </w:r>
      <w:r>
        <w:t>-10</w:t>
      </w:r>
    </w:p>
    <w:p w14:paraId="12CA1235" w14:textId="214A1938" w:rsidR="00D64DE9" w:rsidRDefault="00D64DE9" w:rsidP="00D64DE9">
      <w:pPr>
        <w:pStyle w:val="NoSpacing"/>
        <w:numPr>
          <w:ilvl w:val="0"/>
          <w:numId w:val="2"/>
        </w:numPr>
      </w:pPr>
      <w:r>
        <w:t>30:34-34:27</w:t>
      </w:r>
    </w:p>
    <w:p w14:paraId="0C79FEBA" w14:textId="1D37D755" w:rsidR="00D64DE9" w:rsidRDefault="00D64DE9" w:rsidP="00D64DE9">
      <w:pPr>
        <w:pStyle w:val="NoSpacing"/>
        <w:numPr>
          <w:ilvl w:val="1"/>
          <w:numId w:val="2"/>
        </w:numPr>
      </w:pPr>
      <w:r>
        <w:t>Obeying God as an act of love</w:t>
      </w:r>
    </w:p>
    <w:p w14:paraId="523F5D8B" w14:textId="2ECDEBEA" w:rsidR="00D64DE9" w:rsidRDefault="00D64DE9" w:rsidP="00D64DE9">
      <w:pPr>
        <w:pStyle w:val="NoSpacing"/>
        <w:numPr>
          <w:ilvl w:val="1"/>
          <w:numId w:val="2"/>
        </w:numPr>
      </w:pPr>
      <w:r>
        <w:t>What society would be like if followed 10 Commandments</w:t>
      </w:r>
    </w:p>
    <w:p w14:paraId="15F335C5" w14:textId="79AAF76E" w:rsidR="00D64DE9" w:rsidRDefault="00D64DE9" w:rsidP="00D64DE9">
      <w:pPr>
        <w:pStyle w:val="NoSpacing"/>
        <w:numPr>
          <w:ilvl w:val="1"/>
          <w:numId w:val="2"/>
        </w:numPr>
      </w:pPr>
      <w:r>
        <w:t>Go beyond curtesy</w:t>
      </w:r>
    </w:p>
    <w:p w14:paraId="55E8A953" w14:textId="2C97B62B" w:rsidR="00D64DE9" w:rsidRDefault="00D64DE9" w:rsidP="00D64DE9">
      <w:pPr>
        <w:pStyle w:val="NoSpacing"/>
        <w:numPr>
          <w:ilvl w:val="0"/>
          <w:numId w:val="2"/>
        </w:numPr>
      </w:pPr>
      <w:r>
        <w:t>34:27-35:37</w:t>
      </w:r>
    </w:p>
    <w:p w14:paraId="5E88AF6A" w14:textId="22A2AA70" w:rsidR="00D64DE9" w:rsidRDefault="00D64DE9" w:rsidP="00D64DE9">
      <w:pPr>
        <w:pStyle w:val="NoSpacing"/>
        <w:numPr>
          <w:ilvl w:val="1"/>
          <w:numId w:val="2"/>
        </w:numPr>
      </w:pPr>
      <w:r>
        <w:t>Love is highest moral value</w:t>
      </w:r>
    </w:p>
    <w:p w14:paraId="78449691" w14:textId="019AF30A" w:rsidR="00D64DE9" w:rsidRDefault="00D64DE9" w:rsidP="00D64DE9">
      <w:pPr>
        <w:pStyle w:val="NoSpacing"/>
        <w:numPr>
          <w:ilvl w:val="1"/>
          <w:numId w:val="2"/>
        </w:numPr>
      </w:pPr>
      <w:r>
        <w:t>Mark 12:29-31</w:t>
      </w:r>
    </w:p>
    <w:p w14:paraId="130A26A2" w14:textId="2DDBD5A0" w:rsidR="00D64DE9" w:rsidRDefault="00D64DE9" w:rsidP="00D64DE9">
      <w:pPr>
        <w:pStyle w:val="NoSpacing"/>
        <w:numPr>
          <w:ilvl w:val="0"/>
          <w:numId w:val="2"/>
        </w:numPr>
      </w:pPr>
      <w:r>
        <w:t>35:37-</w:t>
      </w:r>
      <w:r w:rsidR="00DE4FF8">
        <w:t>38:00</w:t>
      </w:r>
    </w:p>
    <w:p w14:paraId="03B3B5C9" w14:textId="745BD4F2" w:rsidR="00D64DE9" w:rsidRDefault="00D64DE9" w:rsidP="00D64DE9">
      <w:pPr>
        <w:pStyle w:val="NoSpacing"/>
        <w:numPr>
          <w:ilvl w:val="1"/>
          <w:numId w:val="2"/>
        </w:numPr>
      </w:pPr>
      <w:r>
        <w:t>Holiness competing with love, supposedly</w:t>
      </w:r>
    </w:p>
    <w:p w14:paraId="1B9EC769" w14:textId="2BC37751" w:rsidR="00D64DE9" w:rsidRDefault="00D64DE9" w:rsidP="00D64DE9">
      <w:pPr>
        <w:pStyle w:val="NoSpacing"/>
        <w:numPr>
          <w:ilvl w:val="1"/>
          <w:numId w:val="2"/>
        </w:numPr>
      </w:pPr>
      <w:r>
        <w:t>Morality means loving</w:t>
      </w:r>
    </w:p>
    <w:p w14:paraId="6ECC62CD" w14:textId="59F4B20F" w:rsidR="00D64DE9" w:rsidRDefault="00D64DE9" w:rsidP="00D64DE9">
      <w:pPr>
        <w:pStyle w:val="NoSpacing"/>
        <w:numPr>
          <w:ilvl w:val="1"/>
          <w:numId w:val="2"/>
        </w:numPr>
      </w:pPr>
      <w:r>
        <w:t xml:space="preserve">Love does not </w:t>
      </w:r>
      <w:r w:rsidR="003A5D7F">
        <w:t>mean</w:t>
      </w:r>
      <w:r>
        <w:t xml:space="preserve"> approval</w:t>
      </w:r>
    </w:p>
    <w:p w14:paraId="1AE38182" w14:textId="2C3BBDBE" w:rsidR="00D64DE9" w:rsidRDefault="00DE4FF8" w:rsidP="00DE4FF8">
      <w:pPr>
        <w:pStyle w:val="NoSpacing"/>
        <w:numPr>
          <w:ilvl w:val="0"/>
          <w:numId w:val="2"/>
        </w:numPr>
      </w:pPr>
      <w:r>
        <w:t>38:00-38:57</w:t>
      </w:r>
    </w:p>
    <w:p w14:paraId="3CA698DC" w14:textId="507E605A" w:rsidR="00DE4FF8" w:rsidRDefault="00DE4FF8" w:rsidP="00DE4FF8">
      <w:pPr>
        <w:pStyle w:val="NoSpacing"/>
        <w:numPr>
          <w:ilvl w:val="1"/>
          <w:numId w:val="2"/>
        </w:numPr>
      </w:pPr>
      <w:r>
        <w:t>Is love my objective in daily life</w:t>
      </w:r>
    </w:p>
    <w:p w14:paraId="3741D22A" w14:textId="0D829EB7" w:rsidR="00DE4FF8" w:rsidRDefault="00DE4FF8" w:rsidP="00DE4FF8">
      <w:pPr>
        <w:pStyle w:val="NoSpacing"/>
        <w:numPr>
          <w:ilvl w:val="0"/>
          <w:numId w:val="2"/>
        </w:numPr>
      </w:pPr>
      <w:r>
        <w:lastRenderedPageBreak/>
        <w:t>38:57-41:03</w:t>
      </w:r>
    </w:p>
    <w:p w14:paraId="124769F8" w14:textId="6DF64582" w:rsidR="00DE4FF8" w:rsidRDefault="00DE4FF8" w:rsidP="00DE4FF8">
      <w:pPr>
        <w:pStyle w:val="NoSpacing"/>
        <w:numPr>
          <w:ilvl w:val="1"/>
          <w:numId w:val="2"/>
        </w:numPr>
      </w:pPr>
      <w:r w:rsidRPr="00DE4FF8">
        <w:t>Romans 13:10</w:t>
      </w:r>
      <w:r>
        <w:t xml:space="preserve"> “</w:t>
      </w:r>
      <w:r w:rsidRPr="00DE4FF8">
        <w:t>Love does no harm</w:t>
      </w:r>
      <w:r>
        <w:t xml:space="preserve"> to a neighbor” better translation</w:t>
      </w:r>
    </w:p>
    <w:p w14:paraId="5FE4315D" w14:textId="3970E999" w:rsidR="00DE4FF8" w:rsidRDefault="00DE4FF8" w:rsidP="00DE4FF8">
      <w:pPr>
        <w:pStyle w:val="NoSpacing"/>
        <w:numPr>
          <w:ilvl w:val="1"/>
          <w:numId w:val="2"/>
        </w:numPr>
      </w:pPr>
      <w:r>
        <w:t>Learn love from OT Law</w:t>
      </w:r>
    </w:p>
    <w:p w14:paraId="4CFF1F0D" w14:textId="6489D9D0" w:rsidR="00DE4FF8" w:rsidRDefault="00DE4FF8" w:rsidP="00DE4FF8">
      <w:pPr>
        <w:pStyle w:val="NoSpacing"/>
        <w:numPr>
          <w:ilvl w:val="1"/>
          <w:numId w:val="2"/>
        </w:numPr>
      </w:pPr>
      <w:r>
        <w:t>Vegetarianism, saving yourself for marriage</w:t>
      </w:r>
    </w:p>
    <w:p w14:paraId="207EE520" w14:textId="64583FDD" w:rsidR="00DE4FF8" w:rsidRDefault="00DE4FF8" w:rsidP="00DE4FF8">
      <w:pPr>
        <w:pStyle w:val="NoSpacing"/>
        <w:numPr>
          <w:ilvl w:val="1"/>
          <w:numId w:val="2"/>
        </w:numPr>
      </w:pPr>
      <w:r>
        <w:t>Sin is not love</w:t>
      </w:r>
    </w:p>
    <w:p w14:paraId="41E203F3" w14:textId="0D7179A5" w:rsidR="00DE4FF8" w:rsidRDefault="00DE4FF8" w:rsidP="00DE4FF8">
      <w:pPr>
        <w:pStyle w:val="NoSpacing"/>
        <w:numPr>
          <w:ilvl w:val="0"/>
          <w:numId w:val="2"/>
        </w:numPr>
      </w:pPr>
      <w:r>
        <w:t>41:03-41:50</w:t>
      </w:r>
    </w:p>
    <w:p w14:paraId="3102445B" w14:textId="0EC3D1D7" w:rsidR="00DE4FF8" w:rsidRDefault="00DE4FF8" w:rsidP="00DE4FF8">
      <w:pPr>
        <w:pStyle w:val="NoSpacing"/>
        <w:numPr>
          <w:ilvl w:val="1"/>
          <w:numId w:val="2"/>
        </w:numPr>
      </w:pPr>
      <w:r>
        <w:t>Closing prayer</w:t>
      </w:r>
    </w:p>
    <w:p w14:paraId="3D965B79" w14:textId="10EFE003" w:rsidR="00DE4FF8" w:rsidRDefault="00DE4FF8" w:rsidP="00DE4FF8">
      <w:pPr>
        <w:pStyle w:val="NoSpacing"/>
        <w:numPr>
          <w:ilvl w:val="2"/>
          <w:numId w:val="2"/>
        </w:numPr>
      </w:pPr>
      <w:r>
        <w:t>Constant attitude of love</w:t>
      </w:r>
    </w:p>
    <w:p w14:paraId="68806C1F" w14:textId="119F57BC" w:rsidR="00DE4FF8" w:rsidRDefault="00DE4FF8" w:rsidP="00DE4FF8">
      <w:pPr>
        <w:pStyle w:val="NoSpacing"/>
        <w:numPr>
          <w:ilvl w:val="2"/>
          <w:numId w:val="2"/>
        </w:numPr>
      </w:pPr>
      <w:r>
        <w:t>Have pure understanding of love</w:t>
      </w:r>
    </w:p>
    <w:sectPr w:rsidR="00DE4FF8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37300" w14:textId="77777777" w:rsidR="004867A0" w:rsidRDefault="004867A0" w:rsidP="00BE3365">
      <w:pPr>
        <w:spacing w:after="0" w:line="240" w:lineRule="auto"/>
      </w:pPr>
      <w:r>
        <w:separator/>
      </w:r>
    </w:p>
  </w:endnote>
  <w:endnote w:type="continuationSeparator" w:id="0">
    <w:p w14:paraId="59D4E66A" w14:textId="77777777" w:rsidR="004867A0" w:rsidRDefault="004867A0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3414540B" w14:textId="66B3725C" w:rsidR="00A03D4D" w:rsidRDefault="00370D92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July</w:t>
        </w:r>
        <w:r w:rsidR="00A03D4D">
          <w:t xml:space="preserve"> 202</w:t>
        </w:r>
        <w:r>
          <w:t>3</w:t>
        </w:r>
        <w:r w:rsidR="00A03D4D">
          <w:tab/>
        </w:r>
        <w:r w:rsidR="007B389D" w:rsidRPr="007B389D">
          <w:t>Rom #</w:t>
        </w:r>
        <w:r w:rsidR="00610CF4">
          <w:t>42</w:t>
        </w:r>
        <w:r w:rsidR="007B389D" w:rsidRPr="007B389D">
          <w:t xml:space="preserve"> – </w:t>
        </w:r>
        <w:r w:rsidR="00DE4C6C">
          <w:t xml:space="preserve">Tag Words for: </w:t>
        </w:r>
        <w:r w:rsidR="00610CF4" w:rsidRPr="00610CF4">
          <w:rPr>
            <w:i/>
            <w:iCs/>
          </w:rPr>
          <w:t>What The Bible Teaches About Borrowing: Romans 13:8-10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PAGE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fldChar w:fldCharType="begin"/>
        </w:r>
        <w:r w:rsidR="00A03D4D">
          <w:rPr>
            <w:b/>
            <w:bCs/>
          </w:rPr>
          <w:instrText xml:space="preserve"> NUMPAGES  </w:instrText>
        </w:r>
        <w:r w:rsidR="00A03D4D">
          <w:rPr>
            <w:b/>
            <w:bCs/>
            <w:sz w:val="24"/>
            <w:szCs w:val="24"/>
          </w:rPr>
          <w:fldChar w:fldCharType="separate"/>
        </w:r>
        <w:r w:rsidR="00A03D4D">
          <w:rPr>
            <w:b/>
            <w:bCs/>
            <w:sz w:val="24"/>
            <w:szCs w:val="24"/>
          </w:rPr>
          <w:t>1</w:t>
        </w:r>
        <w:r w:rsidR="00A03D4D">
          <w:rPr>
            <w:b/>
            <w:bCs/>
            <w:sz w:val="24"/>
            <w:szCs w:val="24"/>
          </w:rPr>
          <w:fldChar w:fldCharType="end"/>
        </w:r>
      </w:p>
    </w:sdtContent>
  </w:sdt>
  <w:p w14:paraId="0AE8F2E8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3AC0A" w14:textId="77777777" w:rsidR="004867A0" w:rsidRDefault="004867A0" w:rsidP="00BE3365">
      <w:pPr>
        <w:spacing w:after="0" w:line="240" w:lineRule="auto"/>
      </w:pPr>
      <w:r>
        <w:separator/>
      </w:r>
    </w:p>
  </w:footnote>
  <w:footnote w:type="continuationSeparator" w:id="0">
    <w:p w14:paraId="626FBC42" w14:textId="77777777" w:rsidR="004867A0" w:rsidRDefault="004867A0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092724">
    <w:abstractNumId w:val="1"/>
  </w:num>
  <w:num w:numId="2" w16cid:durableId="102871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sFANTNi78tAAAA"/>
  </w:docVars>
  <w:rsids>
    <w:rsidRoot w:val="00370D92"/>
    <w:rsid w:val="000460D8"/>
    <w:rsid w:val="000E3691"/>
    <w:rsid w:val="001879FB"/>
    <w:rsid w:val="001B00B9"/>
    <w:rsid w:val="00264B43"/>
    <w:rsid w:val="00267413"/>
    <w:rsid w:val="002707AA"/>
    <w:rsid w:val="00280208"/>
    <w:rsid w:val="00283E2F"/>
    <w:rsid w:val="002C1414"/>
    <w:rsid w:val="00370D92"/>
    <w:rsid w:val="003A5D7F"/>
    <w:rsid w:val="003B0C5E"/>
    <w:rsid w:val="003B14F7"/>
    <w:rsid w:val="00411842"/>
    <w:rsid w:val="00483547"/>
    <w:rsid w:val="004867A0"/>
    <w:rsid w:val="00522516"/>
    <w:rsid w:val="00567ADA"/>
    <w:rsid w:val="00573B00"/>
    <w:rsid w:val="005E00D9"/>
    <w:rsid w:val="00610CF4"/>
    <w:rsid w:val="00633ACA"/>
    <w:rsid w:val="00633E09"/>
    <w:rsid w:val="00662A07"/>
    <w:rsid w:val="00697F47"/>
    <w:rsid w:val="007B389D"/>
    <w:rsid w:val="007E195E"/>
    <w:rsid w:val="0082009A"/>
    <w:rsid w:val="0084055B"/>
    <w:rsid w:val="008F74A7"/>
    <w:rsid w:val="0094042A"/>
    <w:rsid w:val="009A4B6A"/>
    <w:rsid w:val="009D419B"/>
    <w:rsid w:val="009E5952"/>
    <w:rsid w:val="00A03D4D"/>
    <w:rsid w:val="00A465F7"/>
    <w:rsid w:val="00A67844"/>
    <w:rsid w:val="00B24E26"/>
    <w:rsid w:val="00B32E21"/>
    <w:rsid w:val="00B52F00"/>
    <w:rsid w:val="00B57008"/>
    <w:rsid w:val="00BA7A7A"/>
    <w:rsid w:val="00BE3365"/>
    <w:rsid w:val="00C44F2A"/>
    <w:rsid w:val="00CA5A8F"/>
    <w:rsid w:val="00CC207E"/>
    <w:rsid w:val="00D50BA7"/>
    <w:rsid w:val="00D53AA8"/>
    <w:rsid w:val="00D64DE9"/>
    <w:rsid w:val="00DD59C3"/>
    <w:rsid w:val="00DE4C6C"/>
    <w:rsid w:val="00DE4FF8"/>
    <w:rsid w:val="00E1093C"/>
    <w:rsid w:val="00E23ADE"/>
    <w:rsid w:val="00E57FCA"/>
    <w:rsid w:val="00EB5CAD"/>
    <w:rsid w:val="00F66A09"/>
    <w:rsid w:val="00F9215D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5DFDA"/>
  <w15:chartTrackingRefBased/>
  <w15:docId w15:val="{0A4F47DD-E9EF-4053-95D1-5165BB60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9A4B6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83E2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A4B6A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thinker.org/what-the-bible-teaches-about-borrowing-romans-138-1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_ymj13xn-k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oyb\Documents\BibleThinker\Tag%20Words%20for%20BibleThink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Tag Words for BibleThinker</Template>
  <TotalTime>157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6</cp:revision>
  <dcterms:created xsi:type="dcterms:W3CDTF">2023-07-09T22:41:00Z</dcterms:created>
  <dcterms:modified xsi:type="dcterms:W3CDTF">2023-11-01T17:39:00Z</dcterms:modified>
</cp:coreProperties>
</file>