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0B49A" w14:textId="77777777" w:rsidR="00551857" w:rsidRDefault="00551857" w:rsidP="00551857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6ACA3B06" w14:textId="2C72F481" w:rsidR="00D50BA7" w:rsidRPr="00CB20D3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5698A">
        <w:rPr>
          <w:rFonts w:ascii="Times New Roman" w:hAnsi="Times New Roman" w:cs="Times New Roman"/>
          <w:sz w:val="32"/>
          <w:szCs w:val="32"/>
        </w:rPr>
        <w:t>Rom #</w:t>
      </w:r>
      <w:r w:rsidR="00CB20D3">
        <w:rPr>
          <w:rFonts w:ascii="Times New Roman" w:hAnsi="Times New Roman" w:cs="Times New Roman"/>
          <w:sz w:val="32"/>
          <w:szCs w:val="32"/>
        </w:rPr>
        <w:t>49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 </w:t>
      </w:r>
      <w:r w:rsidR="00CB20D3" w:rsidRPr="00CB20D3">
        <w:rPr>
          <w:rFonts w:ascii="Times New Roman" w:hAnsi="Times New Roman" w:cs="Times New Roman"/>
          <w:i/>
          <w:iCs/>
          <w:sz w:val="28"/>
          <w:szCs w:val="28"/>
        </w:rPr>
        <w:t>Hidden Gems In This Neglected Bible Passage: Romans 16:1-16</w:t>
      </w:r>
    </w:p>
    <w:p w14:paraId="6B475621" w14:textId="77777777" w:rsidR="00D50BA7" w:rsidRDefault="00D50BA7" w:rsidP="00D50BA7">
      <w:pPr>
        <w:pStyle w:val="NoSpacing"/>
      </w:pPr>
    </w:p>
    <w:tbl>
      <w:tblPr>
        <w:tblStyle w:val="TableGrid"/>
        <w:tblW w:w="108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3"/>
        <w:gridCol w:w="5502"/>
        <w:gridCol w:w="1190"/>
        <w:gridCol w:w="717"/>
        <w:gridCol w:w="1918"/>
      </w:tblGrid>
      <w:tr w:rsidR="00D50BA7" w14:paraId="3050E24E" w14:textId="77777777" w:rsidTr="00A67844">
        <w:tc>
          <w:tcPr>
            <w:tcW w:w="7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AC0210F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7C0F3AC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Date:</w:t>
            </w:r>
          </w:p>
        </w:tc>
      </w:tr>
      <w:tr w:rsidR="00D50BA7" w14:paraId="5CC98E1D" w14:textId="77777777" w:rsidTr="00A67844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957E" w14:textId="77777777" w:rsidR="00D50BA7" w:rsidRPr="00A67844" w:rsidRDefault="00D50BA7" w:rsidP="00244A03">
            <w:pPr>
              <w:pStyle w:val="NoSpacing"/>
              <w:rPr>
                <w:szCs w:val="24"/>
                <w:u w:val="single"/>
              </w:rPr>
            </w:pPr>
            <w:r w:rsidRPr="00A67844">
              <w:rPr>
                <w:szCs w:val="24"/>
                <w:u w:val="single"/>
              </w:rPr>
              <w:t>Video Title</w:t>
            </w:r>
            <w:r w:rsidRPr="00A67844">
              <w:rPr>
                <w:szCs w:val="24"/>
              </w:rPr>
              <w:t>: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D5E" w14:textId="63705139" w:rsidR="00D50BA7" w:rsidRPr="005066F1" w:rsidRDefault="00CB20D3" w:rsidP="00244A03">
            <w:pPr>
              <w:pStyle w:val="NoSpacing"/>
            </w:pPr>
            <w:r w:rsidRPr="00CB20D3">
              <w:t xml:space="preserve">Hidden Gems </w:t>
            </w:r>
            <w:proofErr w:type="gramStart"/>
            <w:r w:rsidRPr="00CB20D3">
              <w:t>In</w:t>
            </w:r>
            <w:proofErr w:type="gramEnd"/>
            <w:r w:rsidRPr="00CB20D3">
              <w:t xml:space="preserve"> This Neglected Bible Passage: Romans 16:1-16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9AA3" w14:textId="77777777" w:rsidR="00D50BA7" w:rsidRDefault="00A465F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 w:rsidR="00D50BA7">
              <w:rPr>
                <w:sz w:val="24"/>
                <w:szCs w:val="24"/>
              </w:rPr>
              <w:t>: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30BD" w14:textId="14976FE8" w:rsidR="00D50BA7" w:rsidRPr="00D50BA7" w:rsidRDefault="00CB20D3" w:rsidP="00244A03">
            <w:pPr>
              <w:rPr>
                <w:sz w:val="24"/>
                <w:szCs w:val="24"/>
              </w:rPr>
            </w:pPr>
            <w:r w:rsidRPr="00CB20D3">
              <w:rPr>
                <w:sz w:val="24"/>
                <w:szCs w:val="24"/>
              </w:rPr>
              <w:t>Apr 23, 2018</w:t>
            </w:r>
          </w:p>
        </w:tc>
      </w:tr>
      <w:tr w:rsidR="00A465F7" w14:paraId="56430C5A" w14:textId="77777777" w:rsidTr="00A67844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C501" w14:textId="77777777" w:rsidR="00A465F7" w:rsidRPr="00A67844" w:rsidRDefault="00A465F7" w:rsidP="00244A03">
            <w:pPr>
              <w:pStyle w:val="NoSpacing"/>
              <w:rPr>
                <w:szCs w:val="24"/>
              </w:rPr>
            </w:pPr>
            <w:r w:rsidRPr="00A67844">
              <w:rPr>
                <w:szCs w:val="24"/>
                <w:u w:val="single"/>
              </w:rPr>
              <w:t xml:space="preserve">Series </w:t>
            </w:r>
            <w:r w:rsidR="00A67844" w:rsidRPr="00A67844">
              <w:rPr>
                <w:szCs w:val="24"/>
                <w:u w:val="single"/>
              </w:rPr>
              <w:t>&amp;</w:t>
            </w:r>
            <w:r w:rsidRPr="00A67844">
              <w:rPr>
                <w:szCs w:val="24"/>
                <w:u w:val="single"/>
              </w:rPr>
              <w:t xml:space="preserve"> No.</w:t>
            </w:r>
            <w:r w:rsidRPr="00A67844">
              <w:rPr>
                <w:szCs w:val="24"/>
              </w:rPr>
              <w:t xml:space="preserve">: 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25F" w14:textId="0F67F1C2" w:rsidR="00A465F7" w:rsidRDefault="00A465F7" w:rsidP="00244A03">
            <w:pPr>
              <w:pStyle w:val="NoSpacing"/>
            </w:pPr>
            <w:r>
              <w:t>Romans #</w:t>
            </w:r>
            <w:r w:rsidR="00CB20D3">
              <w:t>49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CA5232C" w14:textId="77777777" w:rsidR="00A465F7" w:rsidRDefault="00A465F7" w:rsidP="00244A03">
            <w:pPr>
              <w:rPr>
                <w:sz w:val="24"/>
                <w:szCs w:val="24"/>
                <w:u w:val="single"/>
              </w:rPr>
            </w:pPr>
          </w:p>
        </w:tc>
      </w:tr>
      <w:tr w:rsidR="00D50BA7" w14:paraId="099B3318" w14:textId="77777777" w:rsidTr="00A67844"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53DA977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A465F7" w14:paraId="7046F4EF" w14:textId="77777777" w:rsidTr="00A67844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D2AC" w14:textId="77777777" w:rsidR="00A465F7" w:rsidRPr="00A67844" w:rsidRDefault="00A465F7" w:rsidP="00A465F7">
            <w:pPr>
              <w:pStyle w:val="NoSpacing"/>
              <w:rPr>
                <w:szCs w:val="24"/>
              </w:rPr>
            </w:pPr>
            <w:r w:rsidRPr="00A67844">
              <w:rPr>
                <w:szCs w:val="24"/>
                <w:u w:val="single"/>
              </w:rPr>
              <w:t>BibleThinker</w:t>
            </w:r>
            <w:r w:rsidRPr="00A67844">
              <w:rPr>
                <w:szCs w:val="24"/>
              </w:rPr>
              <w:t>: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D7BF" w14:textId="733EB606" w:rsidR="00A465F7" w:rsidRDefault="00000000" w:rsidP="00A465F7">
            <w:pPr>
              <w:pStyle w:val="NoSpacing"/>
            </w:pPr>
            <w:hyperlink r:id="rId8" w:history="1">
              <w:r w:rsidR="00CB20D3" w:rsidRPr="002B5E56">
                <w:rPr>
                  <w:rStyle w:val="Hyperlink"/>
                </w:rPr>
                <w:t>https://biblethinker.org/hidden-gems-in-this-neglected-bible-passage-romans-161-16/</w:t>
              </w:r>
            </w:hyperlink>
            <w:r w:rsidR="00CB20D3"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63E5" w14:textId="77777777" w:rsidR="00A465F7" w:rsidRDefault="00A465F7" w:rsidP="00A465F7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3A28" w14:textId="49500328" w:rsidR="00A465F7" w:rsidRDefault="00000000" w:rsidP="00A465F7">
            <w:pPr>
              <w:pStyle w:val="NoSpacing"/>
            </w:pPr>
            <w:hyperlink r:id="rId9" w:history="1">
              <w:r w:rsidR="00CB20D3" w:rsidRPr="002B5E56">
                <w:rPr>
                  <w:rStyle w:val="Hyperlink"/>
                </w:rPr>
                <w:t>https://youtu.be/P2K8H4AgAiU?si=XCjXotDaghmmTROs</w:t>
              </w:r>
            </w:hyperlink>
            <w:r w:rsidR="00CB20D3">
              <w:t xml:space="preserve"> </w:t>
            </w:r>
          </w:p>
        </w:tc>
      </w:tr>
    </w:tbl>
    <w:p w14:paraId="6D2F5DF2" w14:textId="77777777" w:rsidR="00BE3365" w:rsidRDefault="00BE3365" w:rsidP="00BE3365">
      <w:pPr>
        <w:pStyle w:val="NoSpacing"/>
      </w:pPr>
    </w:p>
    <w:p w14:paraId="4D34071F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600213FD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3C0FE4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AC5C80C" w14:textId="0A8628F8" w:rsidR="00BE3365" w:rsidRDefault="002152F1" w:rsidP="00BE3365">
      <w:pPr>
        <w:pStyle w:val="NoSpacing"/>
        <w:numPr>
          <w:ilvl w:val="0"/>
          <w:numId w:val="2"/>
        </w:numPr>
      </w:pPr>
      <w:r>
        <w:t>1:35-1:33</w:t>
      </w:r>
    </w:p>
    <w:p w14:paraId="218D1395" w14:textId="29CE5E09" w:rsidR="002152F1" w:rsidRDefault="002152F1" w:rsidP="002152F1">
      <w:pPr>
        <w:pStyle w:val="NoSpacing"/>
        <w:numPr>
          <w:ilvl w:val="1"/>
          <w:numId w:val="2"/>
        </w:numPr>
      </w:pPr>
      <w:r>
        <w:t>Using the terms brother and sister in church</w:t>
      </w:r>
    </w:p>
    <w:p w14:paraId="56C70C0E" w14:textId="4A1C19C1" w:rsidR="002152F1" w:rsidRDefault="002152F1" w:rsidP="002152F1">
      <w:pPr>
        <w:pStyle w:val="NoSpacing"/>
        <w:numPr>
          <w:ilvl w:val="0"/>
          <w:numId w:val="2"/>
        </w:numPr>
      </w:pPr>
      <w:r>
        <w:t>1:33-6:14</w:t>
      </w:r>
    </w:p>
    <w:p w14:paraId="73629871" w14:textId="1A6A8325" w:rsidR="002152F1" w:rsidRDefault="002152F1" w:rsidP="002152F1">
      <w:pPr>
        <w:pStyle w:val="NoSpacing"/>
        <w:numPr>
          <w:ilvl w:val="1"/>
          <w:numId w:val="2"/>
        </w:numPr>
      </w:pPr>
      <w:r>
        <w:t>Deaconship and women in New Testament</w:t>
      </w:r>
    </w:p>
    <w:p w14:paraId="6DCB51D8" w14:textId="50994163" w:rsidR="002152F1" w:rsidRDefault="002152F1" w:rsidP="002152F1">
      <w:pPr>
        <w:pStyle w:val="NoSpacing"/>
        <w:numPr>
          <w:ilvl w:val="1"/>
          <w:numId w:val="2"/>
        </w:numPr>
      </w:pPr>
      <w:r>
        <w:t>Deacon and meaning</w:t>
      </w:r>
    </w:p>
    <w:p w14:paraId="7F56CC0B" w14:textId="7EE263A5" w:rsidR="002152F1" w:rsidRDefault="002152F1" w:rsidP="002152F1">
      <w:pPr>
        <w:pStyle w:val="NoSpacing"/>
        <w:numPr>
          <w:ilvl w:val="1"/>
          <w:numId w:val="2"/>
        </w:numPr>
      </w:pPr>
      <w:r>
        <w:t xml:space="preserve">Church meaning </w:t>
      </w:r>
      <w:proofErr w:type="gramStart"/>
      <w:r>
        <w:t>people</w:t>
      </w:r>
      <w:proofErr w:type="gramEnd"/>
    </w:p>
    <w:p w14:paraId="4C4F46FE" w14:textId="1009CF20" w:rsidR="002152F1" w:rsidRDefault="002152F1" w:rsidP="002152F1">
      <w:pPr>
        <w:pStyle w:val="NoSpacing"/>
        <w:numPr>
          <w:ilvl w:val="1"/>
          <w:numId w:val="2"/>
        </w:numPr>
      </w:pPr>
      <w:r>
        <w:t>Misuse of the word church</w:t>
      </w:r>
    </w:p>
    <w:p w14:paraId="0D9C4AD0" w14:textId="081FAF09" w:rsidR="002152F1" w:rsidRDefault="002152F1" w:rsidP="002152F1">
      <w:pPr>
        <w:pStyle w:val="NoSpacing"/>
        <w:numPr>
          <w:ilvl w:val="0"/>
          <w:numId w:val="2"/>
        </w:numPr>
      </w:pPr>
      <w:r>
        <w:t>6:14-8:30</w:t>
      </w:r>
    </w:p>
    <w:p w14:paraId="780EFB9B" w14:textId="6BDF637D" w:rsidR="002152F1" w:rsidRDefault="002152F1" w:rsidP="002152F1">
      <w:pPr>
        <w:pStyle w:val="NoSpacing"/>
        <w:numPr>
          <w:ilvl w:val="1"/>
          <w:numId w:val="2"/>
        </w:numPr>
      </w:pPr>
      <w:r>
        <w:t xml:space="preserve">Woman can do </w:t>
      </w:r>
      <w:proofErr w:type="gramStart"/>
      <w:r>
        <w:t>ministry</w:t>
      </w:r>
      <w:proofErr w:type="gramEnd"/>
    </w:p>
    <w:p w14:paraId="71DB131D" w14:textId="30097640" w:rsidR="002152F1" w:rsidRDefault="002152F1" w:rsidP="002152F1">
      <w:pPr>
        <w:pStyle w:val="NoSpacing"/>
        <w:numPr>
          <w:ilvl w:val="1"/>
          <w:numId w:val="2"/>
        </w:numPr>
      </w:pPr>
      <w:r>
        <w:t>Pho</w:t>
      </w:r>
      <w:r w:rsidR="00E84303">
        <w:t>e</w:t>
      </w:r>
      <w:r>
        <w:t>be a deacon?</w:t>
      </w:r>
    </w:p>
    <w:p w14:paraId="2D3A0545" w14:textId="7D48B07C" w:rsidR="002152F1" w:rsidRDefault="002152F1" w:rsidP="002152F1">
      <w:pPr>
        <w:pStyle w:val="NoSpacing"/>
        <w:numPr>
          <w:ilvl w:val="1"/>
          <w:numId w:val="2"/>
        </w:numPr>
      </w:pPr>
      <w:r>
        <w:t xml:space="preserve">Positions were women serve in </w:t>
      </w:r>
      <w:proofErr w:type="gramStart"/>
      <w:r>
        <w:t>ministry</w:t>
      </w:r>
      <w:proofErr w:type="gramEnd"/>
    </w:p>
    <w:p w14:paraId="7A2EE258" w14:textId="5FE16CA0" w:rsidR="002152F1" w:rsidRDefault="002152F1" w:rsidP="002152F1">
      <w:pPr>
        <w:pStyle w:val="NoSpacing"/>
        <w:numPr>
          <w:ilvl w:val="1"/>
          <w:numId w:val="2"/>
        </w:numPr>
      </w:pPr>
      <w:r>
        <w:t>Only limit of women leadership, pastoral ministry</w:t>
      </w:r>
    </w:p>
    <w:p w14:paraId="386A5F39" w14:textId="700DAE8D" w:rsidR="002152F1" w:rsidRDefault="002152F1" w:rsidP="002152F1">
      <w:pPr>
        <w:pStyle w:val="NoSpacing"/>
        <w:numPr>
          <w:ilvl w:val="0"/>
          <w:numId w:val="2"/>
        </w:numPr>
      </w:pPr>
      <w:r>
        <w:t>8:30-</w:t>
      </w:r>
      <w:r w:rsidR="00127122">
        <w:t>10:28</w:t>
      </w:r>
    </w:p>
    <w:p w14:paraId="6FE0763F" w14:textId="599B0AA7" w:rsidR="002152F1" w:rsidRDefault="00D14BBE" w:rsidP="002152F1">
      <w:pPr>
        <w:pStyle w:val="NoSpacing"/>
        <w:numPr>
          <w:ilvl w:val="1"/>
          <w:numId w:val="2"/>
        </w:numPr>
      </w:pPr>
      <w:r>
        <w:t xml:space="preserve">Women feeling there is no ministry they can </w:t>
      </w:r>
      <w:proofErr w:type="gramStart"/>
      <w:r>
        <w:t>do</w:t>
      </w:r>
      <w:proofErr w:type="gramEnd"/>
    </w:p>
    <w:p w14:paraId="62169AAB" w14:textId="622C8AF4" w:rsidR="00D14BBE" w:rsidRDefault="00D14BBE" w:rsidP="00D14BBE">
      <w:pPr>
        <w:pStyle w:val="NoSpacing"/>
        <w:numPr>
          <w:ilvl w:val="2"/>
          <w:numId w:val="2"/>
        </w:numPr>
      </w:pPr>
      <w:r>
        <w:t xml:space="preserve">Feeling that pastoral ministry is the best </w:t>
      </w:r>
      <w:proofErr w:type="gramStart"/>
      <w:r>
        <w:t>ministry</w:t>
      </w:r>
      <w:proofErr w:type="gramEnd"/>
    </w:p>
    <w:p w14:paraId="3EEE1941" w14:textId="55767D32" w:rsidR="00D14BBE" w:rsidRDefault="00ED0573" w:rsidP="00D14BBE">
      <w:pPr>
        <w:pStyle w:val="NoSpacing"/>
        <w:numPr>
          <w:ilvl w:val="2"/>
          <w:numId w:val="2"/>
        </w:numPr>
      </w:pPr>
      <w:r>
        <w:t>Reducing Church to a gathering</w:t>
      </w:r>
    </w:p>
    <w:p w14:paraId="103E2287" w14:textId="2140CC82" w:rsidR="00ED0573" w:rsidRDefault="00ED0573" w:rsidP="00ED0573">
      <w:pPr>
        <w:pStyle w:val="NoSpacing"/>
        <w:numPr>
          <w:ilvl w:val="1"/>
          <w:numId w:val="2"/>
        </w:numPr>
      </w:pPr>
      <w:r>
        <w:t xml:space="preserve">Most of the Church is not called to pastoral </w:t>
      </w:r>
      <w:proofErr w:type="gramStart"/>
      <w:r>
        <w:t>ministry</w:t>
      </w:r>
      <w:proofErr w:type="gramEnd"/>
    </w:p>
    <w:p w14:paraId="6616F9B1" w14:textId="649B24DB" w:rsidR="00ED0573" w:rsidRDefault="00127122" w:rsidP="00127122">
      <w:pPr>
        <w:pStyle w:val="NoSpacing"/>
        <w:numPr>
          <w:ilvl w:val="0"/>
          <w:numId w:val="2"/>
        </w:numPr>
      </w:pPr>
      <w:r>
        <w:t>10:28-</w:t>
      </w:r>
      <w:r w:rsidR="00D70EF1">
        <w:t>14:47</w:t>
      </w:r>
    </w:p>
    <w:p w14:paraId="1DABE436" w14:textId="01CE7675" w:rsidR="00127122" w:rsidRDefault="00127122" w:rsidP="00127122">
      <w:pPr>
        <w:pStyle w:val="NoSpacing"/>
        <w:numPr>
          <w:ilvl w:val="1"/>
          <w:numId w:val="2"/>
        </w:numPr>
      </w:pPr>
      <w:r>
        <w:t>Pho</w:t>
      </w:r>
      <w:r w:rsidR="00E84303">
        <w:t>e</w:t>
      </w:r>
      <w:r>
        <w:t xml:space="preserve">be caring the </w:t>
      </w:r>
      <w:proofErr w:type="gramStart"/>
      <w:r>
        <w:t>letter</w:t>
      </w:r>
      <w:proofErr w:type="gramEnd"/>
    </w:p>
    <w:p w14:paraId="5321BEE1" w14:textId="6D333245" w:rsidR="00127122" w:rsidRDefault="00127122" w:rsidP="00127122">
      <w:pPr>
        <w:pStyle w:val="NoSpacing"/>
        <w:numPr>
          <w:ilvl w:val="1"/>
          <w:numId w:val="2"/>
        </w:numPr>
      </w:pPr>
      <w:r>
        <w:t xml:space="preserve">Nobility in being a </w:t>
      </w:r>
      <w:proofErr w:type="gramStart"/>
      <w:r>
        <w:t>Christian</w:t>
      </w:r>
      <w:proofErr w:type="gramEnd"/>
    </w:p>
    <w:p w14:paraId="1E20F3ED" w14:textId="396E8580" w:rsidR="00127122" w:rsidRDefault="00127122" w:rsidP="00127122">
      <w:pPr>
        <w:pStyle w:val="NoSpacing"/>
        <w:numPr>
          <w:ilvl w:val="1"/>
          <w:numId w:val="2"/>
        </w:numPr>
      </w:pPr>
      <w:r>
        <w:t>Woman patron</w:t>
      </w:r>
    </w:p>
    <w:p w14:paraId="1E241B79" w14:textId="2A288E85" w:rsidR="00127122" w:rsidRDefault="00D70EF1" w:rsidP="00127122">
      <w:pPr>
        <w:pStyle w:val="NoSpacing"/>
        <w:numPr>
          <w:ilvl w:val="1"/>
          <w:numId w:val="2"/>
        </w:numPr>
      </w:pPr>
      <w:r>
        <w:t>Supporting Christian businesses</w:t>
      </w:r>
    </w:p>
    <w:p w14:paraId="6C5B169B" w14:textId="24DF72E1" w:rsidR="00D70EF1" w:rsidRDefault="00D70EF1" w:rsidP="00D70EF1">
      <w:pPr>
        <w:pStyle w:val="NoSpacing"/>
        <w:numPr>
          <w:ilvl w:val="0"/>
          <w:numId w:val="2"/>
        </w:numPr>
      </w:pPr>
      <w:r>
        <w:t>14:47-</w:t>
      </w:r>
      <w:r w:rsidR="00624D4B">
        <w:t>23:05</w:t>
      </w:r>
    </w:p>
    <w:p w14:paraId="1C02DB64" w14:textId="626D347E" w:rsidR="00D70EF1" w:rsidRDefault="00D70EF1" w:rsidP="00D70EF1">
      <w:pPr>
        <w:pStyle w:val="NoSpacing"/>
        <w:numPr>
          <w:ilvl w:val="1"/>
          <w:numId w:val="2"/>
        </w:numPr>
      </w:pPr>
      <w:r>
        <w:t>P</w:t>
      </w:r>
      <w:r w:rsidRPr="00D70EF1">
        <w:t xml:space="preserve">riscilla and </w:t>
      </w:r>
      <w:r>
        <w:t>A</w:t>
      </w:r>
      <w:r w:rsidRPr="00D70EF1">
        <w:t>quila</w:t>
      </w:r>
    </w:p>
    <w:p w14:paraId="1EB9F054" w14:textId="5D31ABB4" w:rsidR="00D70EF1" w:rsidRDefault="00D70EF1" w:rsidP="00D70EF1">
      <w:pPr>
        <w:pStyle w:val="NoSpacing"/>
        <w:numPr>
          <w:ilvl w:val="1"/>
          <w:numId w:val="2"/>
        </w:numPr>
      </w:pPr>
      <w:r>
        <w:t xml:space="preserve">Significance of people noted by </w:t>
      </w:r>
      <w:proofErr w:type="gramStart"/>
      <w:r>
        <w:t>name</w:t>
      </w:r>
      <w:proofErr w:type="gramEnd"/>
    </w:p>
    <w:p w14:paraId="51FFCB93" w14:textId="588CE089" w:rsidR="00D70EF1" w:rsidRDefault="00D70EF1" w:rsidP="00D70EF1">
      <w:pPr>
        <w:pStyle w:val="NoSpacing"/>
        <w:numPr>
          <w:ilvl w:val="1"/>
          <w:numId w:val="2"/>
        </w:numPr>
      </w:pPr>
      <w:r>
        <w:t>Undesigned coincidences, Acts 18</w:t>
      </w:r>
    </w:p>
    <w:p w14:paraId="5B984F18" w14:textId="527EB8DA" w:rsidR="00D70EF1" w:rsidRDefault="00D70EF1" w:rsidP="00D70EF1">
      <w:pPr>
        <w:pStyle w:val="NoSpacing"/>
        <w:numPr>
          <w:ilvl w:val="1"/>
          <w:numId w:val="2"/>
        </w:numPr>
      </w:pPr>
      <w:r>
        <w:t>Apollos</w:t>
      </w:r>
    </w:p>
    <w:p w14:paraId="4E9D3956" w14:textId="2F4B8166" w:rsidR="00D70EF1" w:rsidRDefault="00D70EF1" w:rsidP="00D70EF1">
      <w:pPr>
        <w:pStyle w:val="NoSpacing"/>
        <w:numPr>
          <w:ilvl w:val="1"/>
          <w:numId w:val="2"/>
        </w:numPr>
      </w:pPr>
      <w:r>
        <w:t>P</w:t>
      </w:r>
      <w:r w:rsidRPr="00D70EF1">
        <w:t>riscilla</w:t>
      </w:r>
      <w:r>
        <w:t xml:space="preserve"> (a woman)</w:t>
      </w:r>
      <w:r w:rsidRPr="00D70EF1">
        <w:t xml:space="preserve"> and </w:t>
      </w:r>
      <w:r>
        <w:t>A</w:t>
      </w:r>
      <w:r w:rsidRPr="00D70EF1">
        <w:t>quila</w:t>
      </w:r>
      <w:r>
        <w:t xml:space="preserve"> taught </w:t>
      </w:r>
      <w:proofErr w:type="gramStart"/>
      <w:r>
        <w:t>Apollos</w:t>
      </w:r>
      <w:proofErr w:type="gramEnd"/>
    </w:p>
    <w:p w14:paraId="59F379B0" w14:textId="080464F8" w:rsidR="00D70EF1" w:rsidRDefault="00D70EF1" w:rsidP="00D70EF1">
      <w:pPr>
        <w:pStyle w:val="NoSpacing"/>
        <w:numPr>
          <w:ilvl w:val="1"/>
          <w:numId w:val="2"/>
        </w:numPr>
      </w:pPr>
      <w:r>
        <w:t xml:space="preserve">Women correcting </w:t>
      </w:r>
      <w:proofErr w:type="gramStart"/>
      <w:r>
        <w:t>theology</w:t>
      </w:r>
      <w:proofErr w:type="gramEnd"/>
    </w:p>
    <w:p w14:paraId="0793E861" w14:textId="5BB28F31" w:rsidR="00D70EF1" w:rsidRDefault="00624D4B" w:rsidP="00D70EF1">
      <w:pPr>
        <w:pStyle w:val="NoSpacing"/>
        <w:numPr>
          <w:ilvl w:val="1"/>
          <w:numId w:val="2"/>
        </w:numPr>
      </w:pPr>
      <w:r>
        <w:t>Flipping of P</w:t>
      </w:r>
      <w:r w:rsidRPr="00D70EF1">
        <w:t>riscilla</w:t>
      </w:r>
      <w:r>
        <w:t xml:space="preserve"> (a woman)</w:t>
      </w:r>
      <w:r w:rsidRPr="00D70EF1">
        <w:t xml:space="preserve"> and </w:t>
      </w:r>
      <w:r>
        <w:t>A</w:t>
      </w:r>
      <w:r w:rsidRPr="00D70EF1">
        <w:t>quila</w:t>
      </w:r>
      <w:r>
        <w:t xml:space="preserve"> mentioned</w:t>
      </w:r>
    </w:p>
    <w:p w14:paraId="45FEB041" w14:textId="159E56E0" w:rsidR="00624D4B" w:rsidRDefault="00624D4B" w:rsidP="00624D4B">
      <w:pPr>
        <w:pStyle w:val="NoSpacing"/>
        <w:numPr>
          <w:ilvl w:val="0"/>
          <w:numId w:val="2"/>
        </w:numPr>
      </w:pPr>
      <w:r>
        <w:t>23:05-</w:t>
      </w:r>
      <w:r w:rsidR="002E1611">
        <w:t>25:36</w:t>
      </w:r>
    </w:p>
    <w:p w14:paraId="232883F8" w14:textId="3539B55B" w:rsidR="00624D4B" w:rsidRDefault="002E1611" w:rsidP="00624D4B">
      <w:pPr>
        <w:pStyle w:val="NoSpacing"/>
        <w:numPr>
          <w:ilvl w:val="1"/>
          <w:numId w:val="2"/>
        </w:numPr>
      </w:pPr>
      <w:r>
        <w:t>Marriage bubble, and God’s kingdom</w:t>
      </w:r>
    </w:p>
    <w:p w14:paraId="4B6A0418" w14:textId="7C498C26" w:rsidR="002E1611" w:rsidRDefault="002E1611" w:rsidP="00624D4B">
      <w:pPr>
        <w:pStyle w:val="NoSpacing"/>
        <w:numPr>
          <w:ilvl w:val="1"/>
          <w:numId w:val="2"/>
        </w:numPr>
      </w:pPr>
      <w:r>
        <w:t>Church as people</w:t>
      </w:r>
    </w:p>
    <w:p w14:paraId="1FC44C4C" w14:textId="5E815D20" w:rsidR="002E1611" w:rsidRDefault="002E1611" w:rsidP="00624D4B">
      <w:pPr>
        <w:pStyle w:val="NoSpacing"/>
        <w:numPr>
          <w:ilvl w:val="1"/>
          <w:numId w:val="2"/>
        </w:numPr>
      </w:pPr>
      <w:r>
        <w:t>1 Corinthians 16:19, P</w:t>
      </w:r>
      <w:r w:rsidRPr="00D70EF1">
        <w:t>riscilla</w:t>
      </w:r>
      <w:r>
        <w:t xml:space="preserve"> </w:t>
      </w:r>
      <w:r w:rsidRPr="00D70EF1">
        <w:t xml:space="preserve">and </w:t>
      </w:r>
      <w:r>
        <w:t>A</w:t>
      </w:r>
      <w:r w:rsidRPr="00D70EF1">
        <w:t>quila</w:t>
      </w:r>
      <w:r>
        <w:t xml:space="preserve"> were church </w:t>
      </w:r>
      <w:proofErr w:type="gramStart"/>
      <w:r>
        <w:t>planters</w:t>
      </w:r>
      <w:proofErr w:type="gramEnd"/>
    </w:p>
    <w:p w14:paraId="0CDD5A5F" w14:textId="5CE1AD52" w:rsidR="002E1611" w:rsidRDefault="002E1611" w:rsidP="002E1611">
      <w:pPr>
        <w:pStyle w:val="NoSpacing"/>
        <w:numPr>
          <w:ilvl w:val="0"/>
          <w:numId w:val="2"/>
        </w:numPr>
      </w:pPr>
      <w:r>
        <w:t>25:36-27:12</w:t>
      </w:r>
    </w:p>
    <w:p w14:paraId="6358E44A" w14:textId="44EC9720" w:rsidR="002E1611" w:rsidRDefault="002E1611" w:rsidP="002E1611">
      <w:pPr>
        <w:pStyle w:val="NoSpacing"/>
        <w:numPr>
          <w:ilvl w:val="1"/>
          <w:numId w:val="2"/>
        </w:numPr>
      </w:pPr>
      <w:proofErr w:type="spellStart"/>
      <w:r w:rsidRPr="002E1611">
        <w:t>Epaenetus</w:t>
      </w:r>
      <w:proofErr w:type="spellEnd"/>
    </w:p>
    <w:p w14:paraId="01F55EE3" w14:textId="774FA35E" w:rsidR="002E1611" w:rsidRDefault="002E1611" w:rsidP="002E1611">
      <w:pPr>
        <w:pStyle w:val="NoSpacing"/>
        <w:numPr>
          <w:ilvl w:val="1"/>
          <w:numId w:val="2"/>
        </w:numPr>
      </w:pPr>
      <w:r>
        <w:t xml:space="preserve">Undesigned coincidence, 1 Corinthians 16:15, </w:t>
      </w:r>
      <w:proofErr w:type="spellStart"/>
      <w:r w:rsidRPr="002E1611">
        <w:t>Epaenetus</w:t>
      </w:r>
      <w:proofErr w:type="spellEnd"/>
    </w:p>
    <w:p w14:paraId="1060B872" w14:textId="117FFDC7" w:rsidR="002E1611" w:rsidRDefault="002E1611" w:rsidP="002E1611">
      <w:pPr>
        <w:pStyle w:val="NoSpacing"/>
        <w:numPr>
          <w:ilvl w:val="1"/>
          <w:numId w:val="2"/>
        </w:numPr>
      </w:pPr>
      <w:r>
        <w:t xml:space="preserve">Paul saved and sent people into ministry when he was no longer </w:t>
      </w:r>
      <w:proofErr w:type="gramStart"/>
      <w:r>
        <w:t>around</w:t>
      </w:r>
      <w:proofErr w:type="gramEnd"/>
    </w:p>
    <w:p w14:paraId="47FA693B" w14:textId="6CF0108D" w:rsidR="002E1611" w:rsidRDefault="002E1611" w:rsidP="002E1611">
      <w:pPr>
        <w:pStyle w:val="NoSpacing"/>
        <w:numPr>
          <w:ilvl w:val="0"/>
          <w:numId w:val="2"/>
        </w:numPr>
      </w:pPr>
      <w:r>
        <w:t>27:12-</w:t>
      </w:r>
      <w:r w:rsidR="00E84303">
        <w:t>33:02</w:t>
      </w:r>
    </w:p>
    <w:p w14:paraId="26D8D29B" w14:textId="6CD02D93" w:rsidR="002E1611" w:rsidRDefault="002E1611" w:rsidP="002E1611">
      <w:pPr>
        <w:pStyle w:val="NoSpacing"/>
        <w:numPr>
          <w:ilvl w:val="1"/>
          <w:numId w:val="2"/>
        </w:numPr>
      </w:pPr>
      <w:r>
        <w:t xml:space="preserve">Mary, people who work </w:t>
      </w:r>
      <w:proofErr w:type="gramStart"/>
      <w:r>
        <w:t>hard</w:t>
      </w:r>
      <w:proofErr w:type="gramEnd"/>
    </w:p>
    <w:p w14:paraId="5CD074D9" w14:textId="12673FEB" w:rsidR="002E1611" w:rsidRDefault="002E1611" w:rsidP="002E1611">
      <w:pPr>
        <w:pStyle w:val="NoSpacing"/>
        <w:numPr>
          <w:ilvl w:val="1"/>
          <w:numId w:val="2"/>
        </w:numPr>
      </w:pPr>
      <w:r w:rsidRPr="002E1611">
        <w:t>Andronicus and Junia</w:t>
      </w:r>
    </w:p>
    <w:p w14:paraId="48743204" w14:textId="006F942D" w:rsidR="002E1611" w:rsidRDefault="00E84303" w:rsidP="002E1611">
      <w:pPr>
        <w:pStyle w:val="NoSpacing"/>
        <w:numPr>
          <w:ilvl w:val="1"/>
          <w:numId w:val="2"/>
        </w:numPr>
      </w:pPr>
      <w:r>
        <w:t xml:space="preserve">Was </w:t>
      </w:r>
      <w:r w:rsidR="002E1611" w:rsidRPr="002E1611">
        <w:t>Junia</w:t>
      </w:r>
      <w:r>
        <w:t xml:space="preserve"> an </w:t>
      </w:r>
      <w:proofErr w:type="gramStart"/>
      <w:r>
        <w:t>apostle</w:t>
      </w:r>
      <w:proofErr w:type="gramEnd"/>
    </w:p>
    <w:p w14:paraId="7851CC47" w14:textId="559DDE1C" w:rsidR="00E84303" w:rsidRDefault="00E84303" w:rsidP="00E84303">
      <w:pPr>
        <w:pStyle w:val="NoSpacing"/>
        <w:numPr>
          <w:ilvl w:val="2"/>
          <w:numId w:val="2"/>
        </w:numPr>
      </w:pPr>
      <w:r>
        <w:t>Dan Wallace</w:t>
      </w:r>
    </w:p>
    <w:p w14:paraId="6429FD5B" w14:textId="3DE695C5" w:rsidR="00E84303" w:rsidRDefault="00E84303" w:rsidP="00E84303">
      <w:pPr>
        <w:pStyle w:val="NoSpacing"/>
        <w:numPr>
          <w:ilvl w:val="2"/>
          <w:numId w:val="2"/>
        </w:numPr>
      </w:pPr>
      <w:r>
        <w:t>Use of the word apostle, as missionary</w:t>
      </w:r>
    </w:p>
    <w:p w14:paraId="38309A06" w14:textId="7DDA4383" w:rsidR="00E84303" w:rsidRDefault="00E84303" w:rsidP="00E84303">
      <w:pPr>
        <w:pStyle w:val="NoSpacing"/>
        <w:numPr>
          <w:ilvl w:val="2"/>
          <w:numId w:val="2"/>
        </w:numPr>
      </w:pPr>
      <w:r>
        <w:t>Limitations of the verse</w:t>
      </w:r>
    </w:p>
    <w:p w14:paraId="3F738D7A" w14:textId="1FE0E125" w:rsidR="00E84303" w:rsidRDefault="00E84303" w:rsidP="00E84303">
      <w:pPr>
        <w:pStyle w:val="NoSpacing"/>
        <w:numPr>
          <w:ilvl w:val="0"/>
          <w:numId w:val="2"/>
        </w:numPr>
      </w:pPr>
      <w:r>
        <w:t>33:02-34:19</w:t>
      </w:r>
    </w:p>
    <w:p w14:paraId="3FC07959" w14:textId="701DCD78" w:rsidR="00E84303" w:rsidRDefault="00E84303" w:rsidP="00E84303">
      <w:pPr>
        <w:pStyle w:val="NoSpacing"/>
        <w:numPr>
          <w:ilvl w:val="1"/>
          <w:numId w:val="2"/>
        </w:numPr>
      </w:pPr>
      <w:r w:rsidRPr="00E84303">
        <w:t>Amplias</w:t>
      </w:r>
    </w:p>
    <w:p w14:paraId="07CCBAB0" w14:textId="12408293" w:rsidR="00E84303" w:rsidRDefault="00E84303" w:rsidP="00E84303">
      <w:pPr>
        <w:pStyle w:val="NoSpacing"/>
        <w:numPr>
          <w:ilvl w:val="1"/>
          <w:numId w:val="2"/>
        </w:numPr>
      </w:pPr>
      <w:r>
        <w:t>Don’t separate the relationship between minister and those they minister to</w:t>
      </w:r>
    </w:p>
    <w:p w14:paraId="103C1698" w14:textId="09036A48" w:rsidR="00E84303" w:rsidRDefault="00E84303" w:rsidP="00E84303">
      <w:pPr>
        <w:pStyle w:val="NoSpacing"/>
        <w:numPr>
          <w:ilvl w:val="0"/>
          <w:numId w:val="2"/>
        </w:numPr>
      </w:pPr>
      <w:r>
        <w:t>34:19-35:40</w:t>
      </w:r>
    </w:p>
    <w:p w14:paraId="7E4F9224" w14:textId="7B65ECEB" w:rsidR="00E84303" w:rsidRDefault="00E84303" w:rsidP="00E84303">
      <w:pPr>
        <w:pStyle w:val="NoSpacing"/>
        <w:numPr>
          <w:ilvl w:val="1"/>
          <w:numId w:val="2"/>
        </w:numPr>
      </w:pPr>
      <w:r w:rsidRPr="00E84303">
        <w:t>Urbanus</w:t>
      </w:r>
      <w:r>
        <w:t xml:space="preserve">, </w:t>
      </w:r>
      <w:r w:rsidRPr="00E84303">
        <w:t>Stachys</w:t>
      </w:r>
    </w:p>
    <w:p w14:paraId="5BAE2DBB" w14:textId="31A6C467" w:rsidR="00E84303" w:rsidRDefault="00E84303" w:rsidP="00E84303">
      <w:pPr>
        <w:pStyle w:val="NoSpacing"/>
        <w:numPr>
          <w:ilvl w:val="1"/>
          <w:numId w:val="2"/>
        </w:numPr>
      </w:pPr>
      <w:r>
        <w:lastRenderedPageBreak/>
        <w:t>Importance of relationships with people doing ministry</w:t>
      </w:r>
    </w:p>
    <w:p w14:paraId="7A4507C5" w14:textId="611CB7A2" w:rsidR="00E84303" w:rsidRDefault="00E84303" w:rsidP="00E84303">
      <w:pPr>
        <w:pStyle w:val="NoSpacing"/>
        <w:numPr>
          <w:ilvl w:val="0"/>
          <w:numId w:val="2"/>
        </w:numPr>
      </w:pPr>
      <w:r>
        <w:t>35:40-</w:t>
      </w:r>
      <w:r w:rsidR="0048246A">
        <w:t>38:30</w:t>
      </w:r>
    </w:p>
    <w:p w14:paraId="4695CC4E" w14:textId="7B1CCE83" w:rsidR="00E84303" w:rsidRDefault="002A0883" w:rsidP="00E84303">
      <w:pPr>
        <w:pStyle w:val="NoSpacing"/>
        <w:numPr>
          <w:ilvl w:val="1"/>
          <w:numId w:val="2"/>
        </w:numPr>
      </w:pPr>
      <w:r w:rsidRPr="002A0883">
        <w:t>Apelles</w:t>
      </w:r>
      <w:r>
        <w:t xml:space="preserve">, meaning of being approved in </w:t>
      </w:r>
      <w:proofErr w:type="gramStart"/>
      <w:r>
        <w:t>Christ</w:t>
      </w:r>
      <w:proofErr w:type="gramEnd"/>
    </w:p>
    <w:p w14:paraId="40A37689" w14:textId="35F38819" w:rsidR="002A0883" w:rsidRDefault="002A0883" w:rsidP="00E84303">
      <w:pPr>
        <w:pStyle w:val="NoSpacing"/>
        <w:numPr>
          <w:ilvl w:val="1"/>
          <w:numId w:val="2"/>
        </w:numPr>
      </w:pPr>
      <w:r w:rsidRPr="002A0883">
        <w:t>household of Aristobulus</w:t>
      </w:r>
      <w:r w:rsidR="0048246A">
        <w:t xml:space="preserve">, whole family </w:t>
      </w:r>
      <w:proofErr w:type="gramStart"/>
      <w:r w:rsidR="0048246A">
        <w:t>saved</w:t>
      </w:r>
      <w:proofErr w:type="gramEnd"/>
    </w:p>
    <w:p w14:paraId="690C3C89" w14:textId="54BFCFC0" w:rsidR="0048246A" w:rsidRDefault="0048246A" w:rsidP="00E84303">
      <w:pPr>
        <w:pStyle w:val="NoSpacing"/>
        <w:numPr>
          <w:ilvl w:val="1"/>
          <w:numId w:val="2"/>
        </w:numPr>
      </w:pPr>
      <w:r w:rsidRPr="0048246A">
        <w:t>Herodion</w:t>
      </w:r>
    </w:p>
    <w:p w14:paraId="4059A4BB" w14:textId="4FEAD8C5" w:rsidR="0048246A" w:rsidRDefault="0048246A" w:rsidP="00E84303">
      <w:pPr>
        <w:pStyle w:val="NoSpacing"/>
        <w:numPr>
          <w:ilvl w:val="1"/>
          <w:numId w:val="2"/>
        </w:numPr>
      </w:pPr>
      <w:r w:rsidRPr="0048246A">
        <w:t>household of Narcissus</w:t>
      </w:r>
    </w:p>
    <w:p w14:paraId="0E6AABF4" w14:textId="2DA5651E" w:rsidR="0048246A" w:rsidRDefault="0048246A" w:rsidP="0048246A">
      <w:pPr>
        <w:pStyle w:val="NoSpacing"/>
        <w:numPr>
          <w:ilvl w:val="2"/>
          <w:numId w:val="2"/>
        </w:numPr>
      </w:pPr>
      <w:r>
        <w:t xml:space="preserve">Tacitus and Suetonius mentioned a slave honor </w:t>
      </w:r>
      <w:proofErr w:type="gramStart"/>
      <w:r>
        <w:t>Narcissus</w:t>
      </w:r>
      <w:proofErr w:type="gramEnd"/>
    </w:p>
    <w:p w14:paraId="515804CE" w14:textId="26FD6DFD" w:rsidR="0048246A" w:rsidRDefault="0048246A" w:rsidP="0048246A">
      <w:pPr>
        <w:pStyle w:val="NoSpacing"/>
        <w:numPr>
          <w:ilvl w:val="2"/>
          <w:numId w:val="2"/>
        </w:numPr>
      </w:pPr>
      <w:r>
        <w:t xml:space="preserve">Paul bragging slaves are </w:t>
      </w:r>
      <w:proofErr w:type="gramStart"/>
      <w:r>
        <w:t>Christians</w:t>
      </w:r>
      <w:proofErr w:type="gramEnd"/>
    </w:p>
    <w:p w14:paraId="185DE612" w14:textId="47013CBA" w:rsidR="0048246A" w:rsidRDefault="0048246A" w:rsidP="0048246A">
      <w:pPr>
        <w:pStyle w:val="NoSpacing"/>
        <w:numPr>
          <w:ilvl w:val="0"/>
          <w:numId w:val="2"/>
        </w:numPr>
      </w:pPr>
      <w:r>
        <w:t>38:30-40:59</w:t>
      </w:r>
    </w:p>
    <w:p w14:paraId="69F5CD8E" w14:textId="5DAEBED0" w:rsidR="0048246A" w:rsidRDefault="0048246A" w:rsidP="0048246A">
      <w:pPr>
        <w:pStyle w:val="NoSpacing"/>
        <w:numPr>
          <w:ilvl w:val="1"/>
          <w:numId w:val="2"/>
        </w:numPr>
      </w:pPr>
      <w:r>
        <w:t xml:space="preserve">Paul says some labored more than others, perhaps they were not petty about </w:t>
      </w:r>
      <w:proofErr w:type="gramStart"/>
      <w:r>
        <w:t>it</w:t>
      </w:r>
      <w:proofErr w:type="gramEnd"/>
    </w:p>
    <w:p w14:paraId="03813227" w14:textId="7269C8AD" w:rsidR="0048246A" w:rsidRDefault="0048246A" w:rsidP="0048246A">
      <w:pPr>
        <w:pStyle w:val="NoSpacing"/>
        <w:numPr>
          <w:ilvl w:val="1"/>
          <w:numId w:val="2"/>
        </w:numPr>
      </w:pPr>
      <w:r w:rsidRPr="0048246A">
        <w:t>Tryphena and Tryphosa</w:t>
      </w:r>
      <w:r>
        <w:t xml:space="preserve">, </w:t>
      </w:r>
      <w:r w:rsidRPr="0048246A">
        <w:t>Persis</w:t>
      </w:r>
      <w:r>
        <w:t xml:space="preserve"> </w:t>
      </w:r>
    </w:p>
    <w:p w14:paraId="61BE5A65" w14:textId="599193E1" w:rsidR="0048246A" w:rsidRDefault="0048246A" w:rsidP="0048246A">
      <w:pPr>
        <w:pStyle w:val="NoSpacing"/>
        <w:numPr>
          <w:ilvl w:val="1"/>
          <w:numId w:val="2"/>
        </w:numPr>
      </w:pPr>
      <w:r>
        <w:t xml:space="preserve">Paul greets Persis differently since she is a </w:t>
      </w:r>
      <w:proofErr w:type="gramStart"/>
      <w:r>
        <w:t>women</w:t>
      </w:r>
      <w:proofErr w:type="gramEnd"/>
    </w:p>
    <w:p w14:paraId="61BFB0E6" w14:textId="6394F76D" w:rsidR="0048246A" w:rsidRDefault="0048246A" w:rsidP="0048246A">
      <w:pPr>
        <w:pStyle w:val="NoSpacing"/>
        <w:numPr>
          <w:ilvl w:val="0"/>
          <w:numId w:val="2"/>
        </w:numPr>
      </w:pPr>
      <w:r>
        <w:t>40:59-</w:t>
      </w:r>
      <w:r w:rsidR="00E9695C">
        <w:t>43:00</w:t>
      </w:r>
    </w:p>
    <w:p w14:paraId="26BAF5E1" w14:textId="5671584B" w:rsidR="0048246A" w:rsidRDefault="0048246A" w:rsidP="0048246A">
      <w:pPr>
        <w:pStyle w:val="NoSpacing"/>
        <w:numPr>
          <w:ilvl w:val="1"/>
          <w:numId w:val="2"/>
        </w:numPr>
      </w:pPr>
      <w:r w:rsidRPr="0048246A">
        <w:t>Rufus</w:t>
      </w:r>
      <w:r>
        <w:t xml:space="preserve"> and his </w:t>
      </w:r>
      <w:proofErr w:type="gramStart"/>
      <w:r>
        <w:t>Mom</w:t>
      </w:r>
      <w:proofErr w:type="gramEnd"/>
    </w:p>
    <w:p w14:paraId="6BF0EE28" w14:textId="4386558E" w:rsidR="0048246A" w:rsidRDefault="0048246A" w:rsidP="0048246A">
      <w:pPr>
        <w:pStyle w:val="NoSpacing"/>
        <w:numPr>
          <w:ilvl w:val="1"/>
          <w:numId w:val="2"/>
        </w:numPr>
      </w:pPr>
      <w:r>
        <w:t xml:space="preserve">Undesigned coincidence, Mark 15:21 </w:t>
      </w:r>
      <w:r w:rsidRPr="0048246A">
        <w:t>Rufus</w:t>
      </w:r>
    </w:p>
    <w:p w14:paraId="25AB40DE" w14:textId="51617E23" w:rsidR="0048246A" w:rsidRDefault="0048246A" w:rsidP="0048246A">
      <w:pPr>
        <w:pStyle w:val="NoSpacing"/>
        <w:numPr>
          <w:ilvl w:val="1"/>
          <w:numId w:val="2"/>
        </w:numPr>
      </w:pPr>
      <w:r>
        <w:t xml:space="preserve">Rufus’s Mom was like a mom to </w:t>
      </w:r>
      <w:proofErr w:type="gramStart"/>
      <w:r>
        <w:t>Paul</w:t>
      </w:r>
      <w:proofErr w:type="gramEnd"/>
    </w:p>
    <w:p w14:paraId="0480009D" w14:textId="16872F4E" w:rsidR="0048246A" w:rsidRDefault="00E9695C" w:rsidP="00E9695C">
      <w:pPr>
        <w:pStyle w:val="NoSpacing"/>
        <w:numPr>
          <w:ilvl w:val="0"/>
          <w:numId w:val="2"/>
        </w:numPr>
      </w:pPr>
      <w:r>
        <w:t>43:00-</w:t>
      </w:r>
      <w:r w:rsidR="005A7515">
        <w:t>48:25</w:t>
      </w:r>
    </w:p>
    <w:p w14:paraId="422C03B5" w14:textId="4B8AF682" w:rsidR="00E9695C" w:rsidRDefault="00E9695C" w:rsidP="00E9695C">
      <w:pPr>
        <w:pStyle w:val="NoSpacing"/>
        <w:numPr>
          <w:ilvl w:val="1"/>
          <w:numId w:val="2"/>
        </w:numPr>
      </w:pPr>
      <w:r w:rsidRPr="00E9695C">
        <w:t>Asyncritus, Phlegon, Hermas, Patrobas, Hermes</w:t>
      </w:r>
      <w:r>
        <w:t xml:space="preserve"> were perhaps a home </w:t>
      </w:r>
      <w:proofErr w:type="gramStart"/>
      <w:r>
        <w:t>fellowship</w:t>
      </w:r>
      <w:proofErr w:type="gramEnd"/>
    </w:p>
    <w:p w14:paraId="263A6827" w14:textId="58E2BE62" w:rsidR="00E9695C" w:rsidRDefault="00E9695C" w:rsidP="005A7515">
      <w:pPr>
        <w:pStyle w:val="NoSpacing"/>
        <w:numPr>
          <w:ilvl w:val="1"/>
          <w:numId w:val="2"/>
        </w:numPr>
      </w:pPr>
      <w:r w:rsidRPr="00E9695C">
        <w:t>Philologus and Julia, Nereus and his sister, and Olympas</w:t>
      </w:r>
      <w:r w:rsidR="005A7515">
        <w:t xml:space="preserve"> were perhaps a home </w:t>
      </w:r>
      <w:proofErr w:type="gramStart"/>
      <w:r w:rsidR="005A7515">
        <w:t>fellowship</w:t>
      </w:r>
      <w:proofErr w:type="gramEnd"/>
    </w:p>
    <w:p w14:paraId="22E00133" w14:textId="120AF1E8" w:rsidR="005A7515" w:rsidRDefault="005A7515" w:rsidP="00E9695C">
      <w:pPr>
        <w:pStyle w:val="NoSpacing"/>
        <w:numPr>
          <w:ilvl w:val="1"/>
          <w:numId w:val="2"/>
        </w:numPr>
      </w:pPr>
      <w:r>
        <w:t xml:space="preserve">Perhaps Paul forgot Nereus’ sister’s </w:t>
      </w:r>
      <w:proofErr w:type="gramStart"/>
      <w:r>
        <w:t>name</w:t>
      </w:r>
      <w:proofErr w:type="gramEnd"/>
    </w:p>
    <w:p w14:paraId="1753B898" w14:textId="7C31CCBE" w:rsidR="005A7515" w:rsidRDefault="005A7515" w:rsidP="00E9695C">
      <w:pPr>
        <w:pStyle w:val="NoSpacing"/>
        <w:numPr>
          <w:ilvl w:val="1"/>
          <w:numId w:val="2"/>
        </w:numPr>
      </w:pPr>
      <w:r>
        <w:t>Kissing/making out with boy/</w:t>
      </w:r>
      <w:proofErr w:type="gramStart"/>
      <w:r>
        <w:t>girlfriend</w:t>
      </w:r>
      <w:proofErr w:type="gramEnd"/>
    </w:p>
    <w:p w14:paraId="69C6F38D" w14:textId="377CAA9B" w:rsidR="005A7515" w:rsidRDefault="005A7515" w:rsidP="00E9695C">
      <w:pPr>
        <w:pStyle w:val="NoSpacing"/>
        <w:numPr>
          <w:ilvl w:val="1"/>
          <w:numId w:val="2"/>
        </w:numPr>
      </w:pPr>
      <w:r>
        <w:t>Misusing term great one another with a holy kiss</w:t>
      </w:r>
    </w:p>
    <w:p w14:paraId="3EE8CB40" w14:textId="40288046" w:rsidR="005A7515" w:rsidRDefault="005A7515" w:rsidP="00E9695C">
      <w:pPr>
        <w:pStyle w:val="NoSpacing"/>
        <w:numPr>
          <w:ilvl w:val="1"/>
          <w:numId w:val="2"/>
        </w:numPr>
      </w:pPr>
      <w:r>
        <w:t>Meaning kissing one another with a holy kiss</w:t>
      </w:r>
    </w:p>
    <w:p w14:paraId="2E27767E" w14:textId="63B083C6" w:rsidR="005A7515" w:rsidRDefault="005A7515" w:rsidP="00E9695C">
      <w:pPr>
        <w:pStyle w:val="NoSpacing"/>
        <w:numPr>
          <w:ilvl w:val="1"/>
          <w:numId w:val="2"/>
        </w:numPr>
      </w:pPr>
      <w:r>
        <w:t>Story about pastor, youth intern, and Winger about premarital kissing</w:t>
      </w:r>
    </w:p>
    <w:p w14:paraId="21DE473C" w14:textId="774E5E2F" w:rsidR="005A7515" w:rsidRDefault="005A7515" w:rsidP="005A7515">
      <w:pPr>
        <w:pStyle w:val="NoSpacing"/>
        <w:numPr>
          <w:ilvl w:val="0"/>
          <w:numId w:val="2"/>
        </w:numPr>
      </w:pPr>
      <w:r>
        <w:t>48:25-50:23</w:t>
      </w:r>
    </w:p>
    <w:p w14:paraId="4C6F9965" w14:textId="2E37ABAD" w:rsidR="005A7515" w:rsidRDefault="005A7515" w:rsidP="005A7515">
      <w:pPr>
        <w:pStyle w:val="NoSpacing"/>
        <w:numPr>
          <w:ilvl w:val="1"/>
          <w:numId w:val="2"/>
        </w:numPr>
      </w:pPr>
      <w:r>
        <w:t xml:space="preserve">Local fellowship is a </w:t>
      </w:r>
      <w:proofErr w:type="gramStart"/>
      <w:r>
        <w:t>church</w:t>
      </w:r>
      <w:proofErr w:type="gramEnd"/>
    </w:p>
    <w:p w14:paraId="2E650757" w14:textId="069321D3" w:rsidR="005A7515" w:rsidRDefault="005A7515" w:rsidP="005A7515">
      <w:pPr>
        <w:pStyle w:val="NoSpacing"/>
        <w:numPr>
          <w:ilvl w:val="1"/>
          <w:numId w:val="2"/>
        </w:numPr>
      </w:pPr>
      <w:r>
        <w:t xml:space="preserve">Would you right many good things about Christians you know, or would you be </w:t>
      </w:r>
      <w:proofErr w:type="gramStart"/>
      <w:r>
        <w:t>critical</w:t>
      </w:r>
      <w:proofErr w:type="gramEnd"/>
    </w:p>
    <w:p w14:paraId="78AEFA56" w14:textId="3D114F25" w:rsidR="005A7515" w:rsidRDefault="005A7515" w:rsidP="005A7515">
      <w:pPr>
        <w:pStyle w:val="NoSpacing"/>
        <w:numPr>
          <w:ilvl w:val="0"/>
          <w:numId w:val="2"/>
        </w:numPr>
      </w:pPr>
      <w:r>
        <w:t>50:23-51:00</w:t>
      </w:r>
    </w:p>
    <w:p w14:paraId="0CE48BB0" w14:textId="0F1606DE" w:rsidR="005A7515" w:rsidRDefault="005A7515" w:rsidP="005A7515">
      <w:pPr>
        <w:pStyle w:val="NoSpacing"/>
        <w:numPr>
          <w:ilvl w:val="1"/>
          <w:numId w:val="2"/>
        </w:numPr>
      </w:pPr>
      <w:r>
        <w:t>Prayer</w:t>
      </w:r>
    </w:p>
    <w:sectPr w:rsidR="005A7515" w:rsidSect="003C0FE4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687A" w14:textId="77777777" w:rsidR="003C0FE4" w:rsidRDefault="003C0FE4" w:rsidP="00BE3365">
      <w:pPr>
        <w:spacing w:after="0" w:line="240" w:lineRule="auto"/>
      </w:pPr>
      <w:r>
        <w:separator/>
      </w:r>
    </w:p>
  </w:endnote>
  <w:endnote w:type="continuationSeparator" w:id="0">
    <w:p w14:paraId="5007B763" w14:textId="77777777" w:rsidR="003C0FE4" w:rsidRDefault="003C0FE4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3B040ACD" w14:textId="6F9B69CF" w:rsidR="00A03D4D" w:rsidRDefault="00CB20D3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November</w:t>
        </w:r>
        <w:r w:rsidR="00A03D4D">
          <w:t xml:space="preserve"> 202</w:t>
        </w:r>
        <w:r>
          <w:t>3</w:t>
        </w:r>
        <w:r w:rsidR="00A03D4D">
          <w:tab/>
        </w:r>
        <w:r w:rsidR="007B389D" w:rsidRPr="007B389D">
          <w:t>Rom #</w:t>
        </w:r>
        <w:r>
          <w:t>49</w:t>
        </w:r>
        <w:r w:rsidR="007B389D" w:rsidRPr="007B389D">
          <w:t xml:space="preserve"> – </w:t>
        </w:r>
        <w:r w:rsidR="00DE4C6C">
          <w:t xml:space="preserve">Tag Words for: </w:t>
        </w:r>
        <w:r w:rsidRPr="00CB20D3">
          <w:rPr>
            <w:i/>
            <w:iCs/>
          </w:rPr>
          <w:t xml:space="preserve">Hidden Gems </w:t>
        </w:r>
        <w:proofErr w:type="gramStart"/>
        <w:r w:rsidRPr="00CB20D3">
          <w:rPr>
            <w:i/>
            <w:iCs/>
          </w:rPr>
          <w:t>In</w:t>
        </w:r>
        <w:proofErr w:type="gramEnd"/>
        <w:r w:rsidRPr="00CB20D3">
          <w:rPr>
            <w:i/>
            <w:iCs/>
          </w:rPr>
          <w:t xml:space="preserve"> This Neglected Bible Passage: Romans 16:1-16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PAGE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NUMPAGES 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</w:p>
    </w:sdtContent>
  </w:sdt>
  <w:p w14:paraId="251F3477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41F62" w14:textId="77777777" w:rsidR="003C0FE4" w:rsidRDefault="003C0FE4" w:rsidP="00BE3365">
      <w:pPr>
        <w:spacing w:after="0" w:line="240" w:lineRule="auto"/>
      </w:pPr>
      <w:r>
        <w:separator/>
      </w:r>
    </w:p>
  </w:footnote>
  <w:footnote w:type="continuationSeparator" w:id="0">
    <w:p w14:paraId="6DAF6CC2" w14:textId="77777777" w:rsidR="003C0FE4" w:rsidRDefault="003C0FE4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715973">
    <w:abstractNumId w:val="1"/>
  </w:num>
  <w:num w:numId="2" w16cid:durableId="192507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sFANTNi78tAAAA"/>
  </w:docVars>
  <w:rsids>
    <w:rsidRoot w:val="00CB20D3"/>
    <w:rsid w:val="000460D8"/>
    <w:rsid w:val="00127122"/>
    <w:rsid w:val="001879FB"/>
    <w:rsid w:val="002152F1"/>
    <w:rsid w:val="00264B43"/>
    <w:rsid w:val="00267413"/>
    <w:rsid w:val="002707AA"/>
    <w:rsid w:val="00280208"/>
    <w:rsid w:val="002A0883"/>
    <w:rsid w:val="002C1414"/>
    <w:rsid w:val="002E1611"/>
    <w:rsid w:val="003B0C5E"/>
    <w:rsid w:val="003B14F7"/>
    <w:rsid w:val="003C0FE4"/>
    <w:rsid w:val="00411842"/>
    <w:rsid w:val="0048246A"/>
    <w:rsid w:val="00483547"/>
    <w:rsid w:val="00522516"/>
    <w:rsid w:val="00551857"/>
    <w:rsid w:val="00567ADA"/>
    <w:rsid w:val="00573B00"/>
    <w:rsid w:val="005A7515"/>
    <w:rsid w:val="00624D4B"/>
    <w:rsid w:val="00633ACA"/>
    <w:rsid w:val="00633E09"/>
    <w:rsid w:val="00697F47"/>
    <w:rsid w:val="00711247"/>
    <w:rsid w:val="007B389D"/>
    <w:rsid w:val="007E195E"/>
    <w:rsid w:val="0082009A"/>
    <w:rsid w:val="008F74A7"/>
    <w:rsid w:val="0094042A"/>
    <w:rsid w:val="009E5952"/>
    <w:rsid w:val="00A03D4D"/>
    <w:rsid w:val="00A465F7"/>
    <w:rsid w:val="00A67844"/>
    <w:rsid w:val="00B24E26"/>
    <w:rsid w:val="00B32E21"/>
    <w:rsid w:val="00B52F00"/>
    <w:rsid w:val="00BA7A7A"/>
    <w:rsid w:val="00BE3365"/>
    <w:rsid w:val="00C44F2A"/>
    <w:rsid w:val="00CA5A8F"/>
    <w:rsid w:val="00CB20D3"/>
    <w:rsid w:val="00CC207E"/>
    <w:rsid w:val="00D14BBE"/>
    <w:rsid w:val="00D50BA7"/>
    <w:rsid w:val="00D53AA8"/>
    <w:rsid w:val="00D70EF1"/>
    <w:rsid w:val="00DC08D0"/>
    <w:rsid w:val="00DE4C6C"/>
    <w:rsid w:val="00E23ADE"/>
    <w:rsid w:val="00E57FCA"/>
    <w:rsid w:val="00E84303"/>
    <w:rsid w:val="00E9695C"/>
    <w:rsid w:val="00EB5CAD"/>
    <w:rsid w:val="00ED0573"/>
    <w:rsid w:val="00F66A09"/>
    <w:rsid w:val="00F9215D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BE2E6"/>
  <w15:chartTrackingRefBased/>
  <w15:docId w15:val="{BE065B2C-F5CA-4D5B-8542-974E5F62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55185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B20D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51857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3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thinker.org/hidden-gems-in-this-neglected-bible-passage-romans-161-1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P2K8H4AgAiU?si=XCjXotDaghmmTR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oyb\Desktop\BibleThinker\Tag%20Words%20for%20BibleThink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Tag Words for BibleThinker</Template>
  <TotalTime>144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8</cp:revision>
  <dcterms:created xsi:type="dcterms:W3CDTF">2023-11-20T02:33:00Z</dcterms:created>
  <dcterms:modified xsi:type="dcterms:W3CDTF">2024-03-06T18:30:00Z</dcterms:modified>
</cp:coreProperties>
</file>